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E76FE" w:rsidRPr="003F5499" w:rsidRDefault="0037502E" w:rsidP="007E76FE">
      <w:pPr>
        <w:pStyle w:val="Intestazione"/>
        <w:tabs>
          <w:tab w:val="clear" w:pos="4819"/>
          <w:tab w:val="clear" w:pos="9638"/>
        </w:tabs>
        <w:jc w:val="both"/>
        <w:rPr>
          <w:rFonts w:ascii="Trebuchet MS" w:hAnsi="Trebuchet MS" w:cs="Trebuchet MS"/>
          <w:b/>
          <w:color w:val="004586"/>
          <w:lang w:val="es-ES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-1246505</wp:posOffset>
                </wp:positionV>
                <wp:extent cx="7543165" cy="1367790"/>
                <wp:effectExtent l="0" t="0" r="0" b="3810"/>
                <wp:wrapNone/>
                <wp:docPr id="5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165" cy="1367790"/>
                          <a:chOff x="0" y="0"/>
                          <a:chExt cx="7543165" cy="133604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175" y="0"/>
                            <a:ext cx="233299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00"/>
                            <a:ext cx="6038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Casella di testo 2"/>
                        <wps:cNvSpPr>
                          <a:spLocks noChangeArrowheads="1"/>
                        </wps:cNvSpPr>
                        <wps:spPr bwMode="auto">
                          <a:xfrm>
                            <a:off x="742950" y="333323"/>
                            <a:ext cx="5186680" cy="69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1593903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0F23" w:rsidRPr="00917D9A" w:rsidRDefault="00B40F23" w:rsidP="00523D44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ISTITUTO D’ISTRUZIONE SUPERIORE </w:t>
                              </w:r>
                              <w:r w:rsidRPr="00917D9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S. </w:t>
                              </w:r>
                              <w:r w:rsidRPr="00523D44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TENENTE </w:t>
                              </w:r>
                              <w:proofErr w:type="gramStart"/>
                              <w:r w:rsidRPr="00523D44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  VASCELLO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</w:t>
                              </w:r>
                              <w:r w:rsidRPr="00523D44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ANTONIO BADONI</w:t>
                              </w:r>
                            </w:p>
                            <w:p w:rsidR="00B40F23" w:rsidRPr="00917D9A" w:rsidRDefault="00B40F23" w:rsidP="007E76F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17D9A">
                                <w:rPr>
                                  <w:rFonts w:ascii="Arial" w:hAnsi="Arial" w:cs="Arial"/>
                                </w:rPr>
                                <w:t xml:space="preserve">Via Rivolta,10 –   23900 </w:t>
                              </w:r>
                              <w:proofErr w:type="gramStart"/>
                              <w:r w:rsidRPr="00917D9A">
                                <w:rPr>
                                  <w:rFonts w:ascii="Arial" w:hAnsi="Arial" w:cs="Arial"/>
                                </w:rPr>
                                <w:t>LECCO  -</w:t>
                              </w:r>
                              <w:proofErr w:type="gramEnd"/>
                              <w:r w:rsidRPr="00917D9A">
                                <w:rPr>
                                  <w:rFonts w:ascii="Arial" w:hAnsi="Arial" w:cs="Arial"/>
                                </w:rPr>
                                <w:t xml:space="preserve">  Tel. 0341/365339 - Telefax 0341/286589</w:t>
                              </w:r>
                            </w:p>
                            <w:p w:rsidR="00B40F23" w:rsidRPr="00917D9A" w:rsidRDefault="00B40F23" w:rsidP="007E76F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17D9A">
                                <w:rPr>
                                  <w:rFonts w:ascii="Arial" w:hAnsi="Arial" w:cs="Arial"/>
                                </w:rPr>
                                <w:t xml:space="preserve">Cod. </w:t>
                              </w:r>
                              <w:proofErr w:type="spellStart"/>
                              <w:r w:rsidRPr="00917D9A">
                                <w:rPr>
                                  <w:rFonts w:ascii="Arial" w:hAnsi="Arial" w:cs="Arial"/>
                                </w:rPr>
                                <w:t>Fisc</w:t>
                              </w:r>
                              <w:proofErr w:type="spellEnd"/>
                              <w:r w:rsidRPr="00917D9A">
                                <w:rPr>
                                  <w:rFonts w:ascii="Arial" w:hAnsi="Arial" w:cs="Arial"/>
                                </w:rPr>
                                <w:t>. 83007840131 - Casella Postale n. 279</w:t>
                              </w:r>
                            </w:p>
                            <w:p w:rsidR="00B40F23" w:rsidRPr="00917D9A" w:rsidRDefault="00B40F23" w:rsidP="007E76F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917D9A">
                                <w:rPr>
                                  <w:rFonts w:ascii="Arial" w:hAnsi="Arial" w:cs="Arial"/>
                                  <w:b/>
                                </w:rPr>
                                <w:t>LCIS00900X@istruzione.it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1009650"/>
                            <a:ext cx="5468620" cy="32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67F" w:rsidRDefault="00B40F23" w:rsidP="001D067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Meccanica, Meccatronica ed </w:t>
                              </w:r>
                              <w:proofErr w:type="gramStart"/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Energia </w:t>
                              </w:r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–</w:t>
                              </w:r>
                              <w:proofErr w:type="gramEnd"/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Elettronica, Elettrotecnica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 A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utomazione</w:t>
                              </w:r>
                            </w:p>
                            <w:p w:rsidR="00B40F23" w:rsidRPr="002334C9" w:rsidRDefault="00B40F23" w:rsidP="001D067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Informatica e T</w:t>
                              </w:r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elecomunicazioni   </w:t>
                              </w:r>
                              <w:r w:rsidR="004031E3"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Liceo scientifico delle Scienze applicate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5" o:spid="_x0000_s1026" style="position:absolute;left:0;text-align:left;margin-left:-31.95pt;margin-top:-98.15pt;width:593.95pt;height:107.7pt;z-index:251657728;mso-width-relative:margin;mso-height-relative:margin" coordsize="75431,133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52101;width:23330;height:1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5RDEAAAA2gAAAA8AAABkcnMvZG93bnJldi54bWxEj09rAjEUxO8Fv0N4gpeiWYVWWY2igmAr&#10;CP456O25ee4GNy/LJur67ZtCocdhZn7DTGaNLcWDam8cK+j3EhDEmdOGcwXHw6o7AuEDssbSMSl4&#10;kYfZtPU2wVS7J+/osQ+5iBD2KSooQqhSKX1WkEXfcxVx9K6uthiirHOpa3xGuC3lIEk+pUXDcaHA&#10;ipYFZbf93SpYfPfNRurhoflAPr1ftq+v88Yo1Wk38zGIQE34D/+111rBAH6vxBsgp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z5RDEAAAA2gAAAA8AAAAAAAAAAAAAAAAA&#10;nwIAAGRycy9kb3ducmV2LnhtbFBLBQYAAAAABAAEAPcAAACQAwAAAAA=&#10;">
                  <v:imagedata r:id="rId10" o:title=""/>
                  <v:path arrowok="t"/>
                </v:shape>
                <v:shape id="Immagine 3" o:spid="_x0000_s1028" type="#_x0000_t75" style="position:absolute;top:4191;width:6038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IPRbDAAAA2gAAAA8AAABkcnMvZG93bnJldi54bWxEj0FrwkAUhO8F/8PyBG91o7Yi0VWCoLQH&#10;D7H+gEf2dRPMvg3ZjUn667sFocdhZr5hdofB1uJBra8cK1jMExDEhdMVGwW3r9PrBoQPyBprx6Rg&#10;JA+H/eRlh6l2Pef0uAYjIoR9igrKEJpUSl+UZNHPXUMcvW/XWgxRtkbqFvsIt7VcJslaWqw4LpTY&#10;0LGk4n7trILk/XYfP7tzsVovNllOxlzefnqlZtMh24IINIT/8LP9oRWs4O9Kv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g9FsMAAADaAAAADwAAAAAAAAAAAAAAAACf&#10;AgAAZHJzL2Rvd25yZXYueG1sUEsFBgAAAAAEAAQA9wAAAI8DAAAAAA==&#10;">
                  <v:imagedata r:id="rId11" o:title=""/>
                  <v:path arrowok="t"/>
                </v:shape>
                <v:rect id="Casella di testo 2" o:spid="_x0000_s1029" style="position:absolute;left:7429;top:3333;width:51867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X/8EA&#10;AADaAAAADwAAAGRycy9kb3ducmV2LnhtbERPTWvCQBC9F/oflil4Ed1Ui5ToKiVFiHoy9uJtyI5J&#10;aHY2ZNck/ntXEDwNj/c5q81gatFR6yrLCj6nEQji3OqKCwV/p+3kG4TzyBpry6TgRg426/e3Fcba&#10;9nykLvOFCCHsYlRQet/EUrq8JINuahviwF1sa9AH2BZSt9iHcFPLWRQtpMGKQ0OJDSUl5f/Z1ShY&#10;pPv6azw+u+zWp8l8t+1+D0mn1Ohj+FmC8DT4l/jpTnWYD49XHl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l//BAAAA2gAAAA8AAAAAAAAAAAAAAAAAmAIAAGRycy9kb3du&#10;cmV2LnhtbFBLBQYAAAAABAAEAPUAAACGAwAAAAA=&#10;" stroked="f" strokecolor="#f2f2f2" strokeweight="3pt">
                  <v:shadow color="#3f3151" opacity=".5" offset=",1pt"/>
                  <v:textbox>
                    <w:txbxContent>
                      <w:p w:rsidR="00B40F23" w:rsidRPr="00917D9A" w:rsidRDefault="00B40F23" w:rsidP="00523D44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ISTITUTO D’ISTRUZIONE SUPERIORE </w:t>
                        </w:r>
                        <w:r w:rsidRPr="00917D9A"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S. </w:t>
                        </w:r>
                        <w:r w:rsidRPr="00523D44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TENENTE </w:t>
                        </w:r>
                        <w:proofErr w:type="gramStart"/>
                        <w:r w:rsidRPr="00523D44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DI  VASCELLO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</w:t>
                        </w:r>
                        <w:r w:rsidRPr="00523D44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ANTONIO BADONI</w:t>
                        </w:r>
                      </w:p>
                      <w:p w:rsidR="00B40F23" w:rsidRPr="00917D9A" w:rsidRDefault="00B40F23" w:rsidP="007E76F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17D9A">
                          <w:rPr>
                            <w:rFonts w:ascii="Arial" w:hAnsi="Arial" w:cs="Arial"/>
                          </w:rPr>
                          <w:t xml:space="preserve">Via Rivolta,10 –   23900 </w:t>
                        </w:r>
                        <w:proofErr w:type="gramStart"/>
                        <w:r w:rsidRPr="00917D9A">
                          <w:rPr>
                            <w:rFonts w:ascii="Arial" w:hAnsi="Arial" w:cs="Arial"/>
                          </w:rPr>
                          <w:t>LECCO  -</w:t>
                        </w:r>
                        <w:proofErr w:type="gramEnd"/>
                        <w:r w:rsidRPr="00917D9A">
                          <w:rPr>
                            <w:rFonts w:ascii="Arial" w:hAnsi="Arial" w:cs="Arial"/>
                          </w:rPr>
                          <w:t xml:space="preserve">  Tel. 0341/365339 - Telefax 0341/286589</w:t>
                        </w:r>
                      </w:p>
                      <w:p w:rsidR="00B40F23" w:rsidRPr="00917D9A" w:rsidRDefault="00B40F23" w:rsidP="007E76F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17D9A">
                          <w:rPr>
                            <w:rFonts w:ascii="Arial" w:hAnsi="Arial" w:cs="Arial"/>
                          </w:rPr>
                          <w:t xml:space="preserve">Cod. </w:t>
                        </w:r>
                        <w:proofErr w:type="spellStart"/>
                        <w:r w:rsidRPr="00917D9A">
                          <w:rPr>
                            <w:rFonts w:ascii="Arial" w:hAnsi="Arial" w:cs="Arial"/>
                          </w:rPr>
                          <w:t>Fisc</w:t>
                        </w:r>
                        <w:proofErr w:type="spellEnd"/>
                        <w:r w:rsidRPr="00917D9A">
                          <w:rPr>
                            <w:rFonts w:ascii="Arial" w:hAnsi="Arial" w:cs="Arial"/>
                          </w:rPr>
                          <w:t>. 83007840131 - Casella Postale n. 279</w:t>
                        </w:r>
                      </w:p>
                      <w:p w:rsidR="00B40F23" w:rsidRPr="00917D9A" w:rsidRDefault="00B40F23" w:rsidP="007E76FE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917D9A">
                          <w:rPr>
                            <w:rFonts w:ascii="Arial" w:hAnsi="Arial" w:cs="Arial"/>
                            <w:b/>
                          </w:rPr>
                          <w:t>LCIS00900X@istruzione.it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6953;top:10096;width:54686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1D067F" w:rsidRDefault="00B40F23" w:rsidP="001D067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Meccanica, Meccatronica ed </w:t>
                        </w:r>
                        <w:proofErr w:type="gramStart"/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Energia </w:t>
                        </w:r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–</w:t>
                        </w:r>
                        <w:proofErr w:type="gramEnd"/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Elettronica, Elettrotecnica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e A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utomazione</w:t>
                        </w:r>
                      </w:p>
                      <w:p w:rsidR="00B40F23" w:rsidRPr="002334C9" w:rsidRDefault="00B40F23" w:rsidP="001D067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Informatica e T</w:t>
                        </w:r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elecomunicazioni   </w:t>
                        </w:r>
                        <w:r w:rsidR="004031E3"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–</w:t>
                        </w:r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  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Liceo scientifico delle Scienze applicate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6FE" w:rsidRPr="007950D2">
        <w:rPr>
          <w:rFonts w:ascii="Verdana" w:hAnsi="Verdana" w:cs="Verdana"/>
          <w:b/>
          <w:color w:val="004586"/>
        </w:rPr>
        <w:t xml:space="preserve">                 </w:t>
      </w:r>
    </w:p>
    <w:p w:rsidR="00F469E6" w:rsidRDefault="00F469E6" w:rsidP="00FC6371">
      <w:pPr>
        <w:jc w:val="both"/>
        <w:rPr>
          <w:rFonts w:ascii="Arial" w:hAnsi="Arial"/>
        </w:rPr>
      </w:pP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rPr>
          <w:b/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</w:r>
      <w:r w:rsidRPr="00F469E6">
        <w:rPr>
          <w:b/>
          <w:sz w:val="24"/>
          <w:szCs w:val="24"/>
          <w:lang w:eastAsia="it-IT"/>
        </w:rPr>
        <w:t>A TUTTI I GENITORI</w:t>
      </w:r>
    </w:p>
    <w:p w:rsidR="00F469E6" w:rsidRDefault="00F469E6" w:rsidP="00F469E6">
      <w:pPr>
        <w:suppressAutoHyphens w:val="0"/>
        <w:rPr>
          <w:b/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rPr>
          <w:b/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rPr>
          <w:b/>
          <w:sz w:val="24"/>
          <w:szCs w:val="24"/>
          <w:lang w:eastAsia="it-IT"/>
        </w:rPr>
      </w:pPr>
    </w:p>
    <w:p w:rsidR="0037502E" w:rsidRDefault="0037502E" w:rsidP="00F469E6">
      <w:pPr>
        <w:suppressAutoHyphens w:val="0"/>
        <w:rPr>
          <w:b/>
          <w:sz w:val="24"/>
          <w:szCs w:val="24"/>
          <w:lang w:eastAsia="it-IT"/>
        </w:rPr>
      </w:pPr>
    </w:p>
    <w:p w:rsidR="0037502E" w:rsidRPr="00F469E6" w:rsidRDefault="0037502E" w:rsidP="00F469E6">
      <w:pPr>
        <w:suppressAutoHyphens w:val="0"/>
        <w:rPr>
          <w:b/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jc w:val="center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Il </w:t>
      </w:r>
      <w:r w:rsidRPr="00F469E6">
        <w:rPr>
          <w:sz w:val="24"/>
          <w:szCs w:val="24"/>
          <w:lang w:eastAsia="it-IT"/>
        </w:rPr>
        <w:t xml:space="preserve">Comitato genitori </w:t>
      </w:r>
      <w:r>
        <w:rPr>
          <w:sz w:val="24"/>
          <w:szCs w:val="24"/>
          <w:lang w:eastAsia="it-IT"/>
        </w:rPr>
        <w:t>è convocato</w:t>
      </w:r>
      <w:r w:rsidR="0037502E">
        <w:rPr>
          <w:sz w:val="24"/>
          <w:szCs w:val="24"/>
          <w:lang w:eastAsia="it-IT"/>
        </w:rPr>
        <w:t xml:space="preserve"> ad un incontro </w:t>
      </w:r>
      <w:r>
        <w:rPr>
          <w:sz w:val="24"/>
          <w:szCs w:val="24"/>
          <w:lang w:eastAsia="it-IT"/>
        </w:rPr>
        <w:t>per il giorno</w:t>
      </w:r>
    </w:p>
    <w:p w:rsidR="00F469E6" w:rsidRDefault="00F469E6" w:rsidP="00F469E6">
      <w:pPr>
        <w:suppressAutoHyphens w:val="0"/>
        <w:jc w:val="center"/>
        <w:rPr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jc w:val="center"/>
        <w:rPr>
          <w:b/>
          <w:sz w:val="24"/>
          <w:szCs w:val="24"/>
          <w:lang w:eastAsia="it-IT"/>
        </w:rPr>
      </w:pPr>
      <w:r w:rsidRPr="00F469E6">
        <w:rPr>
          <w:b/>
          <w:sz w:val="24"/>
          <w:szCs w:val="24"/>
          <w:lang w:eastAsia="it-IT"/>
        </w:rPr>
        <w:t xml:space="preserve">Sabato </w:t>
      </w:r>
      <w:r>
        <w:rPr>
          <w:b/>
          <w:sz w:val="24"/>
          <w:szCs w:val="24"/>
          <w:lang w:eastAsia="it-IT"/>
        </w:rPr>
        <w:t xml:space="preserve">3 ottobre </w:t>
      </w:r>
      <w:r w:rsidRPr="00F469E6">
        <w:rPr>
          <w:b/>
          <w:sz w:val="24"/>
          <w:szCs w:val="24"/>
          <w:lang w:eastAsia="it-IT"/>
        </w:rPr>
        <w:t xml:space="preserve">2015 alle ore 9,30 </w:t>
      </w:r>
    </w:p>
    <w:p w:rsidR="00F469E6" w:rsidRPr="00F469E6" w:rsidRDefault="00F469E6" w:rsidP="00F469E6">
      <w:pPr>
        <w:suppressAutoHyphens w:val="0"/>
        <w:jc w:val="center"/>
        <w:rPr>
          <w:b/>
          <w:sz w:val="24"/>
          <w:szCs w:val="24"/>
          <w:lang w:eastAsia="it-IT"/>
        </w:rPr>
      </w:pPr>
    </w:p>
    <w:p w:rsidR="00F469E6" w:rsidRPr="00F469E6" w:rsidRDefault="00772FBF" w:rsidP="00F469E6">
      <w:pPr>
        <w:suppressAutoHyphens w:val="0"/>
        <w:jc w:val="center"/>
        <w:rPr>
          <w:sz w:val="24"/>
          <w:szCs w:val="24"/>
          <w:lang w:eastAsia="it-IT"/>
        </w:rPr>
      </w:pPr>
      <w:proofErr w:type="gramStart"/>
      <w:r>
        <w:rPr>
          <w:sz w:val="24"/>
          <w:szCs w:val="24"/>
          <w:lang w:eastAsia="it-IT"/>
        </w:rPr>
        <w:t>presso</w:t>
      </w:r>
      <w:proofErr w:type="gramEnd"/>
      <w:r>
        <w:rPr>
          <w:sz w:val="24"/>
          <w:szCs w:val="24"/>
          <w:lang w:eastAsia="it-IT"/>
        </w:rPr>
        <w:t xml:space="preserve"> l’Aula gialla dell’IIS </w:t>
      </w:r>
      <w:proofErr w:type="spellStart"/>
      <w:r>
        <w:rPr>
          <w:sz w:val="24"/>
          <w:szCs w:val="24"/>
          <w:lang w:eastAsia="it-IT"/>
        </w:rPr>
        <w:t>Badoni</w:t>
      </w:r>
      <w:proofErr w:type="spellEnd"/>
      <w:r>
        <w:rPr>
          <w:sz w:val="24"/>
          <w:szCs w:val="24"/>
          <w:lang w:eastAsia="it-IT"/>
        </w:rPr>
        <w:t xml:space="preserve"> </w:t>
      </w:r>
      <w:r w:rsidR="00F469E6">
        <w:rPr>
          <w:sz w:val="24"/>
          <w:szCs w:val="24"/>
          <w:lang w:eastAsia="it-IT"/>
        </w:rPr>
        <w:t xml:space="preserve">per discutere il seguente </w:t>
      </w:r>
      <w:proofErr w:type="spellStart"/>
      <w:r w:rsidR="00F469E6">
        <w:rPr>
          <w:sz w:val="24"/>
          <w:szCs w:val="24"/>
          <w:lang w:eastAsia="it-IT"/>
        </w:rPr>
        <w:t>odg</w:t>
      </w:r>
      <w:proofErr w:type="spellEnd"/>
      <w:r w:rsidR="00F469E6" w:rsidRPr="00F469E6">
        <w:rPr>
          <w:sz w:val="24"/>
          <w:szCs w:val="24"/>
          <w:lang w:eastAsia="it-IT"/>
        </w:rPr>
        <w:t>:</w:t>
      </w: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37502E" w:rsidRDefault="0037502E" w:rsidP="00F469E6">
      <w:pPr>
        <w:suppressAutoHyphens w:val="0"/>
        <w:rPr>
          <w:sz w:val="24"/>
          <w:szCs w:val="24"/>
          <w:lang w:eastAsia="it-IT"/>
        </w:rPr>
      </w:pPr>
    </w:p>
    <w:p w:rsidR="00F469E6" w:rsidRPr="00F469E6" w:rsidRDefault="00F469E6" w:rsidP="00F469E6">
      <w:pPr>
        <w:suppressAutoHyphens w:val="0"/>
        <w:spacing w:line="360" w:lineRule="auto"/>
        <w:rPr>
          <w:sz w:val="24"/>
          <w:szCs w:val="24"/>
          <w:lang w:eastAsia="it-IT"/>
        </w:rPr>
      </w:pPr>
      <w:r w:rsidRPr="00F469E6">
        <w:rPr>
          <w:sz w:val="24"/>
          <w:szCs w:val="24"/>
          <w:lang w:eastAsia="it-IT"/>
        </w:rPr>
        <w:t xml:space="preserve">1- Ruolo </w:t>
      </w:r>
      <w:r>
        <w:rPr>
          <w:sz w:val="24"/>
          <w:szCs w:val="24"/>
          <w:lang w:eastAsia="it-IT"/>
        </w:rPr>
        <w:t xml:space="preserve">del </w:t>
      </w:r>
      <w:r w:rsidRPr="00F469E6">
        <w:rPr>
          <w:sz w:val="24"/>
          <w:szCs w:val="24"/>
          <w:lang w:eastAsia="it-IT"/>
        </w:rPr>
        <w:t>Comitato Genitori</w:t>
      </w:r>
      <w:bookmarkStart w:id="0" w:name="_GoBack"/>
      <w:bookmarkEnd w:id="0"/>
    </w:p>
    <w:p w:rsidR="00F469E6" w:rsidRPr="00F469E6" w:rsidRDefault="00F469E6" w:rsidP="00F469E6">
      <w:pPr>
        <w:suppressAutoHyphens w:val="0"/>
        <w:spacing w:line="360" w:lineRule="auto"/>
        <w:rPr>
          <w:sz w:val="24"/>
          <w:szCs w:val="24"/>
          <w:lang w:eastAsia="it-IT"/>
        </w:rPr>
      </w:pPr>
      <w:r w:rsidRPr="00F469E6">
        <w:rPr>
          <w:sz w:val="24"/>
          <w:szCs w:val="24"/>
          <w:lang w:eastAsia="it-IT"/>
        </w:rPr>
        <w:t xml:space="preserve">2- Bilancio </w:t>
      </w:r>
      <w:r>
        <w:rPr>
          <w:sz w:val="24"/>
          <w:szCs w:val="24"/>
          <w:lang w:eastAsia="it-IT"/>
        </w:rPr>
        <w:t xml:space="preserve">del </w:t>
      </w:r>
      <w:r w:rsidRPr="00F469E6">
        <w:rPr>
          <w:sz w:val="24"/>
          <w:szCs w:val="24"/>
          <w:lang w:eastAsia="it-IT"/>
        </w:rPr>
        <w:t xml:space="preserve">mercatino </w:t>
      </w:r>
      <w:r>
        <w:rPr>
          <w:sz w:val="24"/>
          <w:szCs w:val="24"/>
          <w:lang w:eastAsia="it-IT"/>
        </w:rPr>
        <w:t xml:space="preserve">dei </w:t>
      </w:r>
      <w:r w:rsidRPr="00F469E6">
        <w:rPr>
          <w:sz w:val="24"/>
          <w:szCs w:val="24"/>
          <w:lang w:eastAsia="it-IT"/>
        </w:rPr>
        <w:t>libri</w:t>
      </w:r>
    </w:p>
    <w:p w:rsidR="00F469E6" w:rsidRDefault="00F469E6" w:rsidP="00F469E6">
      <w:pPr>
        <w:suppressAutoHyphens w:val="0"/>
        <w:spacing w:line="360" w:lineRule="auto"/>
        <w:rPr>
          <w:sz w:val="24"/>
          <w:szCs w:val="24"/>
          <w:lang w:eastAsia="it-IT"/>
        </w:rPr>
      </w:pPr>
      <w:r w:rsidRPr="00F469E6">
        <w:rPr>
          <w:sz w:val="24"/>
          <w:szCs w:val="24"/>
          <w:lang w:eastAsia="it-IT"/>
        </w:rPr>
        <w:t>3- Elezione</w:t>
      </w:r>
      <w:r>
        <w:rPr>
          <w:sz w:val="24"/>
          <w:szCs w:val="24"/>
          <w:lang w:eastAsia="it-IT"/>
        </w:rPr>
        <w:t xml:space="preserve"> della </w:t>
      </w:r>
      <w:r w:rsidRPr="00F469E6">
        <w:rPr>
          <w:sz w:val="24"/>
          <w:szCs w:val="24"/>
          <w:lang w:eastAsia="it-IT"/>
        </w:rPr>
        <w:t xml:space="preserve">Segretaria </w:t>
      </w:r>
      <w:r>
        <w:rPr>
          <w:sz w:val="24"/>
          <w:szCs w:val="24"/>
          <w:lang w:eastAsia="it-IT"/>
        </w:rPr>
        <w:t xml:space="preserve">del </w:t>
      </w:r>
      <w:r w:rsidRPr="00F469E6">
        <w:rPr>
          <w:sz w:val="24"/>
          <w:szCs w:val="24"/>
          <w:lang w:eastAsia="it-IT"/>
        </w:rPr>
        <w:t>Comitato Genitori</w:t>
      </w:r>
    </w:p>
    <w:p w:rsidR="00F469E6" w:rsidRPr="00F469E6" w:rsidRDefault="00F469E6" w:rsidP="00F469E6">
      <w:pPr>
        <w:suppressAutoHyphens w:val="0"/>
        <w:spacing w:line="360" w:lineRule="auto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4- Questionario di valutazione del servizio scolastico </w:t>
      </w:r>
    </w:p>
    <w:p w:rsidR="00F469E6" w:rsidRDefault="00F469E6" w:rsidP="00F469E6">
      <w:pPr>
        <w:suppressAutoHyphens w:val="0"/>
        <w:spacing w:line="360" w:lineRule="auto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5- Prove di recupero dei debiti: modalità e tempi</w:t>
      </w: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6- Comunicazioni del Dirigente: POF triennale, Rapporto di autovalutazione, alunni con DSA, Alternanza scuola/lavoro. </w:t>
      </w: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P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Pr="00F469E6" w:rsidRDefault="00F469E6" w:rsidP="0037502E">
      <w:pPr>
        <w:suppressAutoHyphens w:val="0"/>
        <w:jc w:val="center"/>
        <w:rPr>
          <w:sz w:val="28"/>
          <w:szCs w:val="28"/>
          <w:lang w:eastAsia="it-IT"/>
        </w:rPr>
      </w:pPr>
      <w:r w:rsidRPr="0037502E">
        <w:rPr>
          <w:sz w:val="28"/>
          <w:szCs w:val="28"/>
          <w:lang w:eastAsia="it-IT"/>
        </w:rPr>
        <w:t>L’incontro è aperto e tutti i genitori sono invitati a partecipare.</w:t>
      </w:r>
    </w:p>
    <w:p w:rsid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37502E" w:rsidRPr="00F469E6" w:rsidRDefault="0037502E" w:rsidP="00F469E6">
      <w:pPr>
        <w:suppressAutoHyphens w:val="0"/>
        <w:rPr>
          <w:sz w:val="24"/>
          <w:szCs w:val="24"/>
          <w:lang w:eastAsia="it-IT"/>
        </w:rPr>
      </w:pPr>
    </w:p>
    <w:p w:rsidR="00F469E6" w:rsidRPr="00F469E6" w:rsidRDefault="00F469E6" w:rsidP="00F469E6">
      <w:pPr>
        <w:suppressAutoHyphens w:val="0"/>
        <w:rPr>
          <w:sz w:val="24"/>
          <w:szCs w:val="24"/>
          <w:lang w:eastAsia="it-IT"/>
        </w:rPr>
      </w:pPr>
    </w:p>
    <w:p w:rsidR="00F469E6" w:rsidRPr="00F469E6" w:rsidRDefault="00F469E6" w:rsidP="0037502E">
      <w:pPr>
        <w:suppressAutoHyphens w:val="0"/>
        <w:ind w:left="6372" w:firstLine="708"/>
        <w:rPr>
          <w:sz w:val="24"/>
          <w:szCs w:val="24"/>
          <w:lang w:eastAsia="it-IT"/>
        </w:rPr>
      </w:pPr>
      <w:r w:rsidRPr="00F469E6">
        <w:rPr>
          <w:sz w:val="24"/>
          <w:szCs w:val="24"/>
          <w:lang w:eastAsia="it-IT"/>
        </w:rPr>
        <w:t>Il Comitato Genitori</w:t>
      </w:r>
    </w:p>
    <w:p w:rsidR="00F469E6" w:rsidRDefault="00F469E6" w:rsidP="00FC6371">
      <w:pPr>
        <w:jc w:val="both"/>
        <w:rPr>
          <w:rFonts w:ascii="Arial" w:hAnsi="Arial"/>
        </w:rPr>
      </w:pPr>
    </w:p>
    <w:p w:rsidR="00F469E6" w:rsidRDefault="00F469E6" w:rsidP="00FC6371">
      <w:pPr>
        <w:jc w:val="both"/>
        <w:rPr>
          <w:rFonts w:ascii="Arial" w:hAnsi="Arial"/>
        </w:rPr>
      </w:pPr>
    </w:p>
    <w:p w:rsidR="00F469E6" w:rsidRDefault="00F469E6" w:rsidP="00FC6371">
      <w:pPr>
        <w:jc w:val="both"/>
        <w:rPr>
          <w:rFonts w:ascii="Arial" w:hAnsi="Arial"/>
        </w:rPr>
      </w:pPr>
    </w:p>
    <w:p w:rsidR="00FC6371" w:rsidRDefault="00FC6371" w:rsidP="00FC637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sectPr w:rsidR="00FC6371" w:rsidSect="0076296A">
      <w:headerReference w:type="default" r:id="rId12"/>
      <w:pgSz w:w="11906" w:h="16838"/>
      <w:pgMar w:top="623" w:right="1134" w:bottom="1134" w:left="1134" w:header="567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2B8" w:rsidRDefault="00FC02B8">
      <w:r>
        <w:separator/>
      </w:r>
    </w:p>
  </w:endnote>
  <w:endnote w:type="continuationSeparator" w:id="0">
    <w:p w:rsidR="00FC02B8" w:rsidRDefault="00FC0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2B8" w:rsidRDefault="00FC02B8">
      <w:r>
        <w:separator/>
      </w:r>
    </w:p>
  </w:footnote>
  <w:footnote w:type="continuationSeparator" w:id="0">
    <w:p w:rsidR="00FC02B8" w:rsidRDefault="00FC0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F23" w:rsidRDefault="00B40F23" w:rsidP="001B0F43">
    <w:pPr>
      <w:widowControl w:val="0"/>
      <w:tabs>
        <w:tab w:val="left" w:pos="10206"/>
      </w:tabs>
      <w:jc w:val="center"/>
      <w:rPr>
        <w:b/>
        <w:sz w:val="19"/>
      </w:rPr>
    </w:pPr>
  </w:p>
  <w:p w:rsidR="00B40F23" w:rsidRDefault="00B40F23" w:rsidP="001B0F43">
    <w:pPr>
      <w:widowControl w:val="0"/>
      <w:jc w:val="center"/>
      <w:rPr>
        <w:rFonts w:ascii="Verdana" w:hAnsi="Verdana" w:cs="Verdana"/>
        <w:color w:val="004586"/>
      </w:rPr>
    </w:pPr>
  </w:p>
  <w:p w:rsidR="00B40F23" w:rsidRDefault="00B40F23">
    <w:pPr>
      <w:widowControl w:val="0"/>
      <w:tabs>
        <w:tab w:val="left" w:pos="-1560"/>
        <w:tab w:val="center" w:pos="9923"/>
        <w:tab w:val="center" w:pos="10206"/>
      </w:tabs>
      <w:rPr>
        <w:rFonts w:ascii="Verdana" w:hAnsi="Verdana" w:cs="Verdana"/>
      </w:rPr>
    </w:pPr>
    <w:r>
      <w:rPr>
        <w:rFonts w:ascii="Verdana" w:hAnsi="Verdana" w:cs="Verdana"/>
        <w:color w:val="004586"/>
      </w:rPr>
      <w:t xml:space="preserve">                         </w:t>
    </w:r>
  </w:p>
  <w:p w:rsidR="00B40F23" w:rsidRDefault="00B40F23">
    <w:pPr>
      <w:widowControl w:val="0"/>
      <w:spacing w:line="240" w:lineRule="atLeast"/>
      <w:jc w:val="center"/>
      <w:rPr>
        <w:rFonts w:ascii="Verdana" w:hAnsi="Verdana" w:cs="Verdana"/>
      </w:rPr>
    </w:pPr>
  </w:p>
  <w:p w:rsidR="00B40F23" w:rsidRDefault="00B40F23">
    <w:pPr>
      <w:widowControl w:val="0"/>
      <w:tabs>
        <w:tab w:val="left" w:pos="-1560"/>
        <w:tab w:val="center" w:pos="9923"/>
        <w:tab w:val="center" w:pos="10206"/>
      </w:tabs>
      <w:ind w:right="425"/>
      <w:jc w:val="center"/>
      <w:rPr>
        <w:rFonts w:ascii="Verdana" w:hAnsi="Verdana" w:cs="Verdana"/>
        <w:sz w:val="18"/>
        <w:szCs w:val="18"/>
      </w:rPr>
    </w:pPr>
  </w:p>
  <w:p w:rsidR="00B40F23" w:rsidRDefault="00B40F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8E122C"/>
    <w:multiLevelType w:val="hybridMultilevel"/>
    <w:tmpl w:val="F99450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0013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93B420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45A0AC4"/>
    <w:multiLevelType w:val="singleLevel"/>
    <w:tmpl w:val="793A34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7466322A"/>
    <w:multiLevelType w:val="singleLevel"/>
    <w:tmpl w:val="CD386A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E6"/>
    <w:rsid w:val="00034641"/>
    <w:rsid w:val="00055DB6"/>
    <w:rsid w:val="000C3E9E"/>
    <w:rsid w:val="001148F4"/>
    <w:rsid w:val="00126093"/>
    <w:rsid w:val="001475BD"/>
    <w:rsid w:val="0017172A"/>
    <w:rsid w:val="00184E5F"/>
    <w:rsid w:val="001B0F43"/>
    <w:rsid w:val="001B6899"/>
    <w:rsid w:val="001D067F"/>
    <w:rsid w:val="001D72CF"/>
    <w:rsid w:val="002334C9"/>
    <w:rsid w:val="002443E7"/>
    <w:rsid w:val="002725F5"/>
    <w:rsid w:val="00281343"/>
    <w:rsid w:val="002A5B2D"/>
    <w:rsid w:val="002B0F1D"/>
    <w:rsid w:val="002B54C8"/>
    <w:rsid w:val="002C6EA2"/>
    <w:rsid w:val="003473B4"/>
    <w:rsid w:val="0037502E"/>
    <w:rsid w:val="00384188"/>
    <w:rsid w:val="003A2FDF"/>
    <w:rsid w:val="003D79D5"/>
    <w:rsid w:val="003E41AD"/>
    <w:rsid w:val="003F5499"/>
    <w:rsid w:val="004031E3"/>
    <w:rsid w:val="00454186"/>
    <w:rsid w:val="004758CD"/>
    <w:rsid w:val="00497AF2"/>
    <w:rsid w:val="004A569F"/>
    <w:rsid w:val="00523D44"/>
    <w:rsid w:val="005C1F4A"/>
    <w:rsid w:val="0064469E"/>
    <w:rsid w:val="0068065E"/>
    <w:rsid w:val="006C3628"/>
    <w:rsid w:val="006C5406"/>
    <w:rsid w:val="00701522"/>
    <w:rsid w:val="0073612B"/>
    <w:rsid w:val="0074605B"/>
    <w:rsid w:val="00761FD7"/>
    <w:rsid w:val="0076296A"/>
    <w:rsid w:val="00772FBF"/>
    <w:rsid w:val="007950D2"/>
    <w:rsid w:val="007B10CC"/>
    <w:rsid w:val="007E76FE"/>
    <w:rsid w:val="007F1DF9"/>
    <w:rsid w:val="00827122"/>
    <w:rsid w:val="00880F7E"/>
    <w:rsid w:val="008A6C0D"/>
    <w:rsid w:val="008B2F78"/>
    <w:rsid w:val="008E01DC"/>
    <w:rsid w:val="008F6D7D"/>
    <w:rsid w:val="00917D9A"/>
    <w:rsid w:val="009B2A98"/>
    <w:rsid w:val="009D4DA4"/>
    <w:rsid w:val="009D6A39"/>
    <w:rsid w:val="00A30CB3"/>
    <w:rsid w:val="00A7064A"/>
    <w:rsid w:val="00AA001F"/>
    <w:rsid w:val="00B40F23"/>
    <w:rsid w:val="00B953E6"/>
    <w:rsid w:val="00C13EB0"/>
    <w:rsid w:val="00C40BBF"/>
    <w:rsid w:val="00C43805"/>
    <w:rsid w:val="00C61B88"/>
    <w:rsid w:val="00CD4264"/>
    <w:rsid w:val="00CE47A2"/>
    <w:rsid w:val="00CE6670"/>
    <w:rsid w:val="00CF0926"/>
    <w:rsid w:val="00D26663"/>
    <w:rsid w:val="00D61E10"/>
    <w:rsid w:val="00D914B2"/>
    <w:rsid w:val="00DF2AFA"/>
    <w:rsid w:val="00E2279D"/>
    <w:rsid w:val="00F0354E"/>
    <w:rsid w:val="00F21120"/>
    <w:rsid w:val="00F2377E"/>
    <w:rsid w:val="00F30488"/>
    <w:rsid w:val="00F469E6"/>
    <w:rsid w:val="00FB3461"/>
    <w:rsid w:val="00FC02B8"/>
    <w:rsid w:val="00FC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6B0DED9-854B-4C6A-8782-3F0C163C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47A2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CE47A2"/>
    <w:pPr>
      <w:keepNext/>
      <w:tabs>
        <w:tab w:val="num" w:pos="0"/>
        <w:tab w:val="left" w:pos="8647"/>
      </w:tabs>
      <w:ind w:left="4956" w:right="566" w:firstLine="708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CE47A2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  <w:tab w:val="left" w:pos="8647"/>
      </w:tabs>
      <w:ind w:right="566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rsid w:val="00CE47A2"/>
    <w:pPr>
      <w:keepNext/>
      <w:tabs>
        <w:tab w:val="num" w:pos="0"/>
      </w:tabs>
      <w:ind w:left="720" w:hanging="720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CE47A2"/>
  </w:style>
  <w:style w:type="character" w:customStyle="1" w:styleId="Carpredefinitoparagrafo2">
    <w:name w:val="Car. predefinito paragrafo2"/>
    <w:rsid w:val="00CE47A2"/>
  </w:style>
  <w:style w:type="character" w:customStyle="1" w:styleId="WW-Absatz-Standardschriftart">
    <w:name w:val="WW-Absatz-Standardschriftart"/>
    <w:rsid w:val="00CE47A2"/>
  </w:style>
  <w:style w:type="character" w:customStyle="1" w:styleId="WW-Absatz-Standardschriftart1">
    <w:name w:val="WW-Absatz-Standardschriftart1"/>
    <w:rsid w:val="00CE47A2"/>
  </w:style>
  <w:style w:type="character" w:customStyle="1" w:styleId="WW8Num1z0">
    <w:name w:val="WW8Num1z0"/>
    <w:rsid w:val="00CE47A2"/>
    <w:rPr>
      <w:rFonts w:ascii="Wingdings" w:hAnsi="Wingdings" w:cs="Wingdings"/>
    </w:rPr>
  </w:style>
  <w:style w:type="character" w:customStyle="1" w:styleId="WW8Num2z0">
    <w:name w:val="WW8Num2z0"/>
    <w:rsid w:val="00CE47A2"/>
    <w:rPr>
      <w:rFonts w:ascii="Wingdings" w:hAnsi="Wingdings" w:cs="Wingdings"/>
    </w:rPr>
  </w:style>
  <w:style w:type="character" w:customStyle="1" w:styleId="WW8Num4z0">
    <w:name w:val="WW8Num4z0"/>
    <w:rsid w:val="00CE47A2"/>
    <w:rPr>
      <w:rFonts w:ascii="Wingdings" w:hAnsi="Wingdings" w:cs="Wingdings"/>
    </w:rPr>
  </w:style>
  <w:style w:type="character" w:customStyle="1" w:styleId="WW8Num5z0">
    <w:name w:val="WW8Num5z0"/>
    <w:rsid w:val="00CE47A2"/>
    <w:rPr>
      <w:rFonts w:ascii="Symbol" w:hAnsi="Symbol" w:cs="Symbol"/>
    </w:rPr>
  </w:style>
  <w:style w:type="character" w:customStyle="1" w:styleId="WW8Num5z1">
    <w:name w:val="WW8Num5z1"/>
    <w:rsid w:val="00CE47A2"/>
    <w:rPr>
      <w:rFonts w:ascii="Courier New" w:hAnsi="Courier New" w:cs="Courier New"/>
    </w:rPr>
  </w:style>
  <w:style w:type="character" w:customStyle="1" w:styleId="WW8Num5z2">
    <w:name w:val="WW8Num5z2"/>
    <w:rsid w:val="00CE47A2"/>
    <w:rPr>
      <w:rFonts w:ascii="Wingdings" w:hAnsi="Wingdings" w:cs="Wingdings"/>
    </w:rPr>
  </w:style>
  <w:style w:type="character" w:customStyle="1" w:styleId="WW8Num6z0">
    <w:name w:val="WW8Num6z0"/>
    <w:rsid w:val="00CE47A2"/>
    <w:rPr>
      <w:rFonts w:ascii="Wingdings" w:hAnsi="Wingdings" w:cs="Wingdings"/>
    </w:rPr>
  </w:style>
  <w:style w:type="character" w:customStyle="1" w:styleId="WW8Num6z1">
    <w:name w:val="WW8Num6z1"/>
    <w:rsid w:val="00CE47A2"/>
    <w:rPr>
      <w:rFonts w:ascii="Courier New" w:hAnsi="Courier New" w:cs="Courier New"/>
    </w:rPr>
  </w:style>
  <w:style w:type="character" w:customStyle="1" w:styleId="WW8Num6z3">
    <w:name w:val="WW8Num6z3"/>
    <w:rsid w:val="00CE47A2"/>
    <w:rPr>
      <w:rFonts w:ascii="Symbol" w:hAnsi="Symbol" w:cs="Symbol"/>
    </w:rPr>
  </w:style>
  <w:style w:type="character" w:customStyle="1" w:styleId="WW8Num7z0">
    <w:name w:val="WW8Num7z0"/>
    <w:rsid w:val="00CE47A2"/>
    <w:rPr>
      <w:rFonts w:ascii="Wingdings" w:hAnsi="Wingdings" w:cs="Wingdings"/>
    </w:rPr>
  </w:style>
  <w:style w:type="character" w:customStyle="1" w:styleId="WW8Num8z0">
    <w:name w:val="WW8Num8z0"/>
    <w:rsid w:val="00CE47A2"/>
    <w:rPr>
      <w:rFonts w:ascii="Wingdings" w:hAnsi="Wingdings" w:cs="Wingdings"/>
    </w:rPr>
  </w:style>
  <w:style w:type="character" w:customStyle="1" w:styleId="WW8Num9z0">
    <w:name w:val="WW8Num9z0"/>
    <w:rsid w:val="00CE47A2"/>
    <w:rPr>
      <w:rFonts w:ascii="Wingdings" w:hAnsi="Wingdings" w:cs="Wingdings"/>
    </w:rPr>
  </w:style>
  <w:style w:type="character" w:customStyle="1" w:styleId="WW8Num10z0">
    <w:name w:val="WW8Num10z0"/>
    <w:rsid w:val="00CE47A2"/>
    <w:rPr>
      <w:rFonts w:ascii="Wingdings" w:hAnsi="Wingdings" w:cs="Wingdings"/>
    </w:rPr>
  </w:style>
  <w:style w:type="character" w:customStyle="1" w:styleId="WW8Num12z0">
    <w:name w:val="WW8Num12z0"/>
    <w:rsid w:val="00CE47A2"/>
    <w:rPr>
      <w:rFonts w:ascii="Wingdings" w:hAnsi="Wingdings" w:cs="Wingdings"/>
    </w:rPr>
  </w:style>
  <w:style w:type="character" w:customStyle="1" w:styleId="Carpredefinitoparagrafo1">
    <w:name w:val="Car. predefinito paragrafo1"/>
    <w:rsid w:val="00CE47A2"/>
  </w:style>
  <w:style w:type="paragraph" w:customStyle="1" w:styleId="Intestazione2">
    <w:name w:val="Intestazione2"/>
    <w:basedOn w:val="Normale"/>
    <w:next w:val="Corpotesto1"/>
    <w:rsid w:val="00CE47A2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orpotesto1">
    <w:name w:val="Corpo testo1"/>
    <w:basedOn w:val="Normale"/>
    <w:rsid w:val="00CE47A2"/>
    <w:pPr>
      <w:spacing w:after="120"/>
    </w:pPr>
  </w:style>
  <w:style w:type="paragraph" w:styleId="Elenco">
    <w:name w:val="List"/>
    <w:basedOn w:val="Corpotesto1"/>
    <w:rsid w:val="00CE47A2"/>
    <w:rPr>
      <w:rFonts w:cs="Mangal"/>
    </w:rPr>
  </w:style>
  <w:style w:type="paragraph" w:customStyle="1" w:styleId="Didascalia2">
    <w:name w:val="Didascalia2"/>
    <w:basedOn w:val="Normale"/>
    <w:rsid w:val="00CE47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CE47A2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1"/>
    <w:rsid w:val="00CE47A2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Didascalia1">
    <w:name w:val="Didascalia1"/>
    <w:basedOn w:val="Normale"/>
    <w:rsid w:val="00CE47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testazione">
    <w:name w:val="header"/>
    <w:basedOn w:val="Normale"/>
    <w:link w:val="IntestazioneCarattere"/>
    <w:rsid w:val="00CE47A2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CE47A2"/>
    <w:pPr>
      <w:ind w:firstLine="567"/>
    </w:pPr>
    <w:rPr>
      <w:sz w:val="24"/>
    </w:rPr>
  </w:style>
  <w:style w:type="paragraph" w:customStyle="1" w:styleId="Rientrocorpodeltesto21">
    <w:name w:val="Rientro corpo del testo 21"/>
    <w:basedOn w:val="Normale"/>
    <w:rsid w:val="00CE47A2"/>
    <w:pPr>
      <w:ind w:right="425" w:firstLine="567"/>
      <w:jc w:val="both"/>
    </w:pPr>
    <w:rPr>
      <w:sz w:val="24"/>
    </w:rPr>
  </w:style>
  <w:style w:type="paragraph" w:styleId="Testofumetto">
    <w:name w:val="Balloon Text"/>
    <w:basedOn w:val="Normale"/>
    <w:rsid w:val="00CE47A2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rsid w:val="00CE47A2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3F5499"/>
    <w:rPr>
      <w:color w:val="0000FF"/>
      <w:u w:val="single"/>
    </w:rPr>
  </w:style>
  <w:style w:type="paragraph" w:styleId="Testodelblocco">
    <w:name w:val="Block Text"/>
    <w:basedOn w:val="Normale"/>
    <w:rsid w:val="00880F7E"/>
    <w:pPr>
      <w:widowControl w:val="0"/>
      <w:tabs>
        <w:tab w:val="left" w:pos="-2552"/>
      </w:tabs>
      <w:suppressAutoHyphens w:val="0"/>
      <w:ind w:left="851" w:right="708"/>
      <w:jc w:val="both"/>
    </w:pPr>
    <w:rPr>
      <w:rFonts w:ascii="Arial" w:hAnsi="Arial"/>
      <w:snapToGrid w:val="0"/>
      <w:sz w:val="52"/>
      <w:lang w:eastAsia="it-IT"/>
    </w:rPr>
  </w:style>
  <w:style w:type="paragraph" w:styleId="Corpodeltesto3">
    <w:name w:val="Body Text 3"/>
    <w:basedOn w:val="Normale"/>
    <w:link w:val="Corpodeltesto3Carattere"/>
    <w:rsid w:val="007950D2"/>
    <w:pPr>
      <w:suppressAutoHyphens w:val="0"/>
      <w:jc w:val="both"/>
    </w:pPr>
    <w:rPr>
      <w:rFonts w:ascii="Arial" w:hAnsi="Arial"/>
      <w:sz w:val="22"/>
      <w:lang w:eastAsia="it-IT"/>
    </w:rPr>
  </w:style>
  <w:style w:type="character" w:customStyle="1" w:styleId="Corpodeltesto3Carattere">
    <w:name w:val="Corpo del testo 3 Carattere"/>
    <w:link w:val="Corpodeltesto3"/>
    <w:rsid w:val="007950D2"/>
    <w:rPr>
      <w:rFonts w:ascii="Arial" w:hAnsi="Arial"/>
      <w:sz w:val="22"/>
    </w:rPr>
  </w:style>
  <w:style w:type="character" w:customStyle="1" w:styleId="IntestazioneCarattere">
    <w:name w:val="Intestazione Carattere"/>
    <w:link w:val="Intestazione"/>
    <w:rsid w:val="008E01DC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igente\Desktop\cartaintestata%202015_16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CAFB9-6C0A-4037-9DC4-5BC1E5A39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 2015_16</Template>
  <TotalTime>14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Dirigente Scolastico</dc:creator>
  <cp:keywords/>
  <cp:lastModifiedBy>Dirigente Scolastico</cp:lastModifiedBy>
  <cp:revision>2</cp:revision>
  <cp:lastPrinted>2014-10-22T09:46:00Z</cp:lastPrinted>
  <dcterms:created xsi:type="dcterms:W3CDTF">2015-09-22T14:45:00Z</dcterms:created>
  <dcterms:modified xsi:type="dcterms:W3CDTF">2015-09-22T14:59:00Z</dcterms:modified>
</cp:coreProperties>
</file>