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Verdana" w:hAnsi="Verdana" w:cs="Verdana"/>
          <w:b/>
          <w:color w:val="004586"/>
        </w:rPr>
      </w:pPr>
    </w:p>
    <w:p w:rsidR="007E76FE" w:rsidRDefault="009F159A" w:rsidP="007E76FE">
      <w:pPr>
        <w:pStyle w:val="Intestazione"/>
        <w:tabs>
          <w:tab w:val="clear" w:pos="4819"/>
          <w:tab w:val="clear" w:pos="9638"/>
        </w:tabs>
        <w:jc w:val="both"/>
        <w:rPr>
          <w:rFonts w:ascii="Verdana" w:hAnsi="Verdana" w:cs="Verdana"/>
          <w:b/>
          <w:color w:val="004586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-1246505</wp:posOffset>
                </wp:positionV>
                <wp:extent cx="7543165" cy="1367790"/>
                <wp:effectExtent l="0" t="0" r="0" b="3810"/>
                <wp:wrapNone/>
                <wp:docPr id="5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165" cy="1367790"/>
                          <a:chOff x="0" y="0"/>
                          <a:chExt cx="7543165" cy="1336040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0175" y="0"/>
                            <a:ext cx="2332990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00"/>
                            <a:ext cx="6038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Casella di testo 2"/>
                        <wps:cNvSpPr>
                          <a:spLocks noChangeArrowheads="1"/>
                        </wps:cNvSpPr>
                        <wps:spPr bwMode="auto">
                          <a:xfrm>
                            <a:off x="742950" y="333323"/>
                            <a:ext cx="5186680" cy="69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1593903" algn="ctr" rotWithShape="0">
                                    <a:srgbClr val="3F3151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0F23" w:rsidRPr="00917D9A" w:rsidRDefault="00B40F23" w:rsidP="00523D44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ISTITUTO D’ISTRUZIONE SUPERIORE </w:t>
                              </w:r>
                              <w:r w:rsidRPr="00917D9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S. </w:t>
                              </w:r>
                              <w:r w:rsidRPr="00523D44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TENENTE </w:t>
                              </w:r>
                              <w:proofErr w:type="gramStart"/>
                              <w:r w:rsidRPr="00523D44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DI  VASCELLO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  </w:t>
                              </w:r>
                              <w:r w:rsidRPr="00523D44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ANTONIO BADONI</w:t>
                              </w:r>
                            </w:p>
                            <w:p w:rsidR="00B40F23" w:rsidRPr="00917D9A" w:rsidRDefault="00B40F23" w:rsidP="007E76F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17D9A">
                                <w:rPr>
                                  <w:rFonts w:ascii="Arial" w:hAnsi="Arial" w:cs="Arial"/>
                                </w:rPr>
                                <w:t xml:space="preserve">Via Rivolta,10 –   23900 </w:t>
                              </w:r>
                              <w:proofErr w:type="gramStart"/>
                              <w:r w:rsidRPr="00917D9A">
                                <w:rPr>
                                  <w:rFonts w:ascii="Arial" w:hAnsi="Arial" w:cs="Arial"/>
                                </w:rPr>
                                <w:t>LECCO  -</w:t>
                              </w:r>
                              <w:proofErr w:type="gramEnd"/>
                              <w:r w:rsidRPr="00917D9A">
                                <w:rPr>
                                  <w:rFonts w:ascii="Arial" w:hAnsi="Arial" w:cs="Arial"/>
                                </w:rPr>
                                <w:t xml:space="preserve">  Tel. 0341/365339 - Telefax 0341/286589</w:t>
                              </w:r>
                            </w:p>
                            <w:p w:rsidR="00B40F23" w:rsidRPr="00917D9A" w:rsidRDefault="00B40F23" w:rsidP="007E76F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17D9A">
                                <w:rPr>
                                  <w:rFonts w:ascii="Arial" w:hAnsi="Arial" w:cs="Arial"/>
                                </w:rPr>
                                <w:t xml:space="preserve">Cod. </w:t>
                              </w:r>
                              <w:proofErr w:type="spellStart"/>
                              <w:r w:rsidRPr="00917D9A">
                                <w:rPr>
                                  <w:rFonts w:ascii="Arial" w:hAnsi="Arial" w:cs="Arial"/>
                                </w:rPr>
                                <w:t>Fisc</w:t>
                              </w:r>
                              <w:proofErr w:type="spellEnd"/>
                              <w:r w:rsidRPr="00917D9A">
                                <w:rPr>
                                  <w:rFonts w:ascii="Arial" w:hAnsi="Arial" w:cs="Arial"/>
                                </w:rPr>
                                <w:t>. 83007840131 - Casella Postale n. 279</w:t>
                              </w:r>
                            </w:p>
                            <w:p w:rsidR="00B40F23" w:rsidRPr="00917D9A" w:rsidRDefault="00B40F23" w:rsidP="007E76F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917D9A">
                                <w:rPr>
                                  <w:rFonts w:ascii="Arial" w:hAnsi="Arial" w:cs="Arial"/>
                                  <w:b/>
                                </w:rPr>
                                <w:t>LCIS00900X@istruzione.it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1009650"/>
                            <a:ext cx="5468620" cy="326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67F" w:rsidRDefault="00B40F23" w:rsidP="001D067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Meccanica, Meccatronica ed </w:t>
                              </w:r>
                              <w:proofErr w:type="gramStart"/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Energia </w:t>
                              </w:r>
                              <w:r w:rsidR="004031E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–</w:t>
                              </w:r>
                              <w:proofErr w:type="gramEnd"/>
                              <w:r w:rsidR="004031E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Elettronica, Elettrotecnica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e A</w:t>
                              </w: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utomazione</w:t>
                              </w:r>
                            </w:p>
                            <w:p w:rsidR="00B40F23" w:rsidRPr="002334C9" w:rsidRDefault="00B40F23" w:rsidP="001D067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Informatica e T</w:t>
                              </w:r>
                              <w:r w:rsidR="004031E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elecomunicazioni   </w:t>
                              </w:r>
                              <w:r w:rsidR="004031E3"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–</w:t>
                              </w:r>
                              <w:r w:rsidR="004031E3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2334C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Liceo scientifico delle Scienze applicate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5" o:spid="_x0000_s1026" style="position:absolute;left:0;text-align:left;margin-left:-31.95pt;margin-top:-98.15pt;width:593.95pt;height:107.7pt;z-index:251657728;mso-width-relative:margin;mso-height-relative:margin" coordsize="75431,133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52101;width:23330;height:1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z5RDEAAAA2gAAAA8AAABkcnMvZG93bnJldi54bWxEj09rAjEUxO8Fv0N4gpeiWYVWWY2igmAr&#10;CP456O25ee4GNy/LJur67ZtCocdhZn7DTGaNLcWDam8cK+j3EhDEmdOGcwXHw6o7AuEDssbSMSl4&#10;kYfZtPU2wVS7J+/osQ+5iBD2KSooQqhSKX1WkEXfcxVx9K6uthiirHOpa3xGuC3lIEk+pUXDcaHA&#10;ipYFZbf93SpYfPfNRurhoflAPr1ftq+v88Yo1Wk38zGIQE34D/+111rBAH6vxBsgp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z5RDEAAAA2gAAAA8AAAAAAAAAAAAAAAAA&#10;nwIAAGRycy9kb3ducmV2LnhtbFBLBQYAAAAABAAEAPcAAACQAwAAAAA=&#10;">
                  <v:imagedata r:id="rId10" o:title=""/>
                  <v:path arrowok="t"/>
                </v:shape>
                <v:shape id="Immagine 3" o:spid="_x0000_s1028" type="#_x0000_t75" style="position:absolute;top:4191;width:6038;height: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IPRbDAAAA2gAAAA8AAABkcnMvZG93bnJldi54bWxEj0FrwkAUhO8F/8PyBG91o7Yi0VWCoLQH&#10;D7H+gEf2dRPMvg3ZjUn667sFocdhZr5hdofB1uJBra8cK1jMExDEhdMVGwW3r9PrBoQPyBprx6Rg&#10;JA+H/eRlh6l2Pef0uAYjIoR9igrKEJpUSl+UZNHPXUMcvW/XWgxRtkbqFvsIt7VcJslaWqw4LpTY&#10;0LGk4n7trILk/XYfP7tzsVovNllOxlzefnqlZtMh24IINIT/8LP9oRWs4O9KvAF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g9FsMAAADaAAAADwAAAAAAAAAAAAAAAACf&#10;AgAAZHJzL2Rvd25yZXYueG1sUEsFBgAAAAAEAAQA9wAAAI8DAAAAAA==&#10;">
                  <v:imagedata r:id="rId11" o:title=""/>
                  <v:path arrowok="t"/>
                </v:shape>
                <v:rect id="Casella di testo 2" o:spid="_x0000_s1029" style="position:absolute;left:7429;top:3333;width:51867;height:6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+X/8EA&#10;AADaAAAADwAAAGRycy9kb3ducmV2LnhtbERPTWvCQBC9F/oflil4Ed1Ui5ToKiVFiHoy9uJtyI5J&#10;aHY2ZNck/ntXEDwNj/c5q81gatFR6yrLCj6nEQji3OqKCwV/p+3kG4TzyBpry6TgRg426/e3Fcba&#10;9nykLvOFCCHsYlRQet/EUrq8JINuahviwF1sa9AH2BZSt9iHcFPLWRQtpMGKQ0OJDSUl5f/Z1ShY&#10;pPv6azw+u+zWp8l8t+1+D0mn1Ohj+FmC8DT4l/jpTnWYD49XHle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fl//BAAAA2gAAAA8AAAAAAAAAAAAAAAAAmAIAAGRycy9kb3du&#10;cmV2LnhtbFBLBQYAAAAABAAEAPUAAACGAwAAAAA=&#10;" stroked="f" strokecolor="#f2f2f2" strokeweight="3pt">
                  <v:shadow color="#3f3151" opacity=".5" offset=",1pt"/>
                  <v:textbox>
                    <w:txbxContent>
                      <w:p w:rsidR="00B40F23" w:rsidRPr="00917D9A" w:rsidRDefault="00B40F23" w:rsidP="00523D44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 xml:space="preserve">ISTITUTO D’ISTRUZIONE SUPERIORE </w:t>
                        </w:r>
                        <w:r w:rsidRPr="00917D9A">
                          <w:rPr>
                            <w:rFonts w:ascii="Arial" w:hAnsi="Arial" w:cs="Arial"/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 xml:space="preserve">S. </w:t>
                        </w:r>
                        <w:r w:rsidRPr="00523D44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 xml:space="preserve">TENENTE </w:t>
                        </w:r>
                        <w:proofErr w:type="gramStart"/>
                        <w:r w:rsidRPr="00523D44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DI  VASCELLO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 xml:space="preserve">  </w:t>
                        </w:r>
                        <w:r w:rsidRPr="00523D44"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>ANTONIO BADONI</w:t>
                        </w:r>
                      </w:p>
                      <w:p w:rsidR="00B40F23" w:rsidRPr="00917D9A" w:rsidRDefault="00B40F23" w:rsidP="007E76F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17D9A">
                          <w:rPr>
                            <w:rFonts w:ascii="Arial" w:hAnsi="Arial" w:cs="Arial"/>
                          </w:rPr>
                          <w:t xml:space="preserve">Via Rivolta,10 –   23900 </w:t>
                        </w:r>
                        <w:proofErr w:type="gramStart"/>
                        <w:r w:rsidRPr="00917D9A">
                          <w:rPr>
                            <w:rFonts w:ascii="Arial" w:hAnsi="Arial" w:cs="Arial"/>
                          </w:rPr>
                          <w:t>LECCO  -</w:t>
                        </w:r>
                        <w:proofErr w:type="gramEnd"/>
                        <w:r w:rsidRPr="00917D9A">
                          <w:rPr>
                            <w:rFonts w:ascii="Arial" w:hAnsi="Arial" w:cs="Arial"/>
                          </w:rPr>
                          <w:t xml:space="preserve">  Tel. 0341/365339 - Telefax 0341/286589</w:t>
                        </w:r>
                      </w:p>
                      <w:p w:rsidR="00B40F23" w:rsidRPr="00917D9A" w:rsidRDefault="00B40F23" w:rsidP="007E76F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17D9A">
                          <w:rPr>
                            <w:rFonts w:ascii="Arial" w:hAnsi="Arial" w:cs="Arial"/>
                          </w:rPr>
                          <w:t xml:space="preserve">Cod. </w:t>
                        </w:r>
                        <w:proofErr w:type="spellStart"/>
                        <w:r w:rsidRPr="00917D9A">
                          <w:rPr>
                            <w:rFonts w:ascii="Arial" w:hAnsi="Arial" w:cs="Arial"/>
                          </w:rPr>
                          <w:t>Fisc</w:t>
                        </w:r>
                        <w:proofErr w:type="spellEnd"/>
                        <w:r w:rsidRPr="00917D9A">
                          <w:rPr>
                            <w:rFonts w:ascii="Arial" w:hAnsi="Arial" w:cs="Arial"/>
                          </w:rPr>
                          <w:t>. 83007840131 - Casella Postale n. 279</w:t>
                        </w:r>
                      </w:p>
                      <w:p w:rsidR="00B40F23" w:rsidRPr="00917D9A" w:rsidRDefault="00B40F23" w:rsidP="007E76FE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917D9A">
                          <w:rPr>
                            <w:rFonts w:ascii="Arial" w:hAnsi="Arial" w:cs="Arial"/>
                            <w:b/>
                          </w:rPr>
                          <w:t>LCIS00900X@istruzione.it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6953;top:10096;width:54686;height: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1D067F" w:rsidRDefault="00B40F23" w:rsidP="001D067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Meccanica, Meccatronica ed </w:t>
                        </w:r>
                        <w:proofErr w:type="gramStart"/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Energia </w:t>
                        </w:r>
                        <w:r w:rsidR="004031E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–</w:t>
                        </w:r>
                        <w:proofErr w:type="gramEnd"/>
                        <w:r w:rsidR="004031E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</w:t>
                        </w: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Elettronica, Elettrotecnica</w:t>
                        </w: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e A</w:t>
                        </w: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utomazione</w:t>
                        </w:r>
                      </w:p>
                      <w:p w:rsidR="00B40F23" w:rsidRPr="002334C9" w:rsidRDefault="00B40F23" w:rsidP="001D067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Informatica e T</w:t>
                        </w:r>
                        <w:r w:rsidR="004031E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elecomunicazioni   </w:t>
                        </w:r>
                        <w:r w:rsidR="004031E3"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–</w:t>
                        </w:r>
                        <w:r w:rsidR="004031E3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   </w:t>
                        </w:r>
                        <w:r w:rsidRPr="002334C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Liceo scientifico delle Scienze applicate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6FE" w:rsidRPr="007950D2">
        <w:rPr>
          <w:rFonts w:ascii="Verdana" w:hAnsi="Verdana" w:cs="Verdana"/>
          <w:b/>
          <w:color w:val="004586"/>
        </w:rPr>
        <w:t xml:space="preserve">                 </w:t>
      </w:r>
    </w:p>
    <w:p w:rsid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Verdana" w:hAnsi="Verdana" w:cs="Verdana"/>
          <w:b/>
          <w:color w:val="004586"/>
        </w:rPr>
      </w:pP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Verdana" w:hAnsi="Verdana" w:cs="Verdana"/>
          <w:b/>
          <w:color w:val="004586"/>
          <w:sz w:val="22"/>
          <w:szCs w:val="22"/>
        </w:rPr>
      </w:pPr>
    </w:p>
    <w:p w:rsidR="009F159A" w:rsidRDefault="009F159A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EA2119">
        <w:rPr>
          <w:rFonts w:ascii="Arial" w:hAnsi="Arial" w:cs="Arial"/>
          <w:b/>
          <w:sz w:val="22"/>
          <w:szCs w:val="22"/>
        </w:rPr>
        <w:t>Prot</w:t>
      </w:r>
      <w:proofErr w:type="spellEnd"/>
      <w:r w:rsidRPr="00EA2119">
        <w:rPr>
          <w:rFonts w:ascii="Arial" w:hAnsi="Arial" w:cs="Arial"/>
          <w:b/>
          <w:sz w:val="22"/>
          <w:szCs w:val="22"/>
        </w:rPr>
        <w:t>. N. 6830/A-2-1</w:t>
      </w: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9F159A" w:rsidRPr="00EA2119" w:rsidRDefault="009F159A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  <w:t>A TUTTI I DOCENTI</w:t>
      </w: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</w:r>
      <w:r w:rsidRPr="00EA2119">
        <w:rPr>
          <w:rFonts w:ascii="Arial" w:hAnsi="Arial" w:cs="Arial"/>
          <w:b/>
          <w:sz w:val="22"/>
          <w:szCs w:val="22"/>
        </w:rPr>
        <w:tab/>
        <w:t>DELL’</w:t>
      </w:r>
      <w:r w:rsidR="009F159A">
        <w:rPr>
          <w:rFonts w:ascii="Arial" w:hAnsi="Arial" w:cs="Arial"/>
          <w:b/>
          <w:sz w:val="22"/>
          <w:szCs w:val="22"/>
        </w:rPr>
        <w:t xml:space="preserve"> </w:t>
      </w:r>
      <w:r w:rsidRPr="00EA2119">
        <w:rPr>
          <w:rFonts w:ascii="Arial" w:hAnsi="Arial" w:cs="Arial"/>
          <w:b/>
          <w:sz w:val="22"/>
          <w:szCs w:val="22"/>
        </w:rPr>
        <w:t>IIS BADONI</w:t>
      </w: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9F159A" w:rsidRPr="00EA2119" w:rsidRDefault="009F159A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  <w:r w:rsidRPr="00EA2119">
        <w:rPr>
          <w:rFonts w:ascii="Arial" w:hAnsi="Arial" w:cs="Arial"/>
          <w:b/>
          <w:sz w:val="22"/>
          <w:szCs w:val="22"/>
        </w:rPr>
        <w:t>OGGETTO</w:t>
      </w: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  <w:r w:rsidRPr="00EA2119">
        <w:rPr>
          <w:rFonts w:ascii="Arial" w:hAnsi="Arial" w:cs="Arial"/>
          <w:b/>
          <w:sz w:val="22"/>
          <w:szCs w:val="22"/>
        </w:rPr>
        <w:t>Convocazione del Collegio dei Docenti</w:t>
      </w: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9F159A" w:rsidRPr="00EA2119" w:rsidRDefault="009F159A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EA2119" w:rsidRPr="00EA2119" w:rsidRDefault="00EA2119" w:rsidP="00EA2119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2"/>
          <w:szCs w:val="22"/>
        </w:rPr>
      </w:pPr>
    </w:p>
    <w:p w:rsidR="00EA2119" w:rsidRPr="00EA2119" w:rsidRDefault="00EA2119" w:rsidP="00EA2119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2"/>
          <w:szCs w:val="22"/>
        </w:rPr>
      </w:pPr>
      <w:r w:rsidRPr="00EA2119">
        <w:rPr>
          <w:rFonts w:ascii="Arial" w:hAnsi="Arial" w:cs="Arial"/>
          <w:b/>
          <w:sz w:val="22"/>
          <w:szCs w:val="22"/>
        </w:rPr>
        <w:t xml:space="preserve">Il Collegio dei Docenti dell’IIS </w:t>
      </w:r>
      <w:proofErr w:type="spellStart"/>
      <w:r w:rsidRPr="00EA2119">
        <w:rPr>
          <w:rFonts w:ascii="Arial" w:hAnsi="Arial" w:cs="Arial"/>
          <w:b/>
          <w:sz w:val="22"/>
          <w:szCs w:val="22"/>
        </w:rPr>
        <w:t>Badoni</w:t>
      </w:r>
      <w:proofErr w:type="spellEnd"/>
      <w:r w:rsidRPr="00EA2119">
        <w:rPr>
          <w:rFonts w:ascii="Arial" w:hAnsi="Arial" w:cs="Arial"/>
          <w:b/>
          <w:sz w:val="22"/>
          <w:szCs w:val="22"/>
        </w:rPr>
        <w:t xml:space="preserve"> è convocato in Aula Gialla il giorno</w:t>
      </w:r>
    </w:p>
    <w:p w:rsidR="00EA2119" w:rsidRPr="00EA2119" w:rsidRDefault="00EA2119" w:rsidP="007E76FE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2"/>
          <w:szCs w:val="22"/>
        </w:rPr>
      </w:pPr>
    </w:p>
    <w:p w:rsidR="00EA2119" w:rsidRPr="00EA2119" w:rsidRDefault="00EA2119" w:rsidP="00EA2119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2"/>
          <w:szCs w:val="22"/>
        </w:rPr>
      </w:pPr>
      <w:r w:rsidRPr="00EA2119">
        <w:rPr>
          <w:rFonts w:ascii="Arial" w:hAnsi="Arial" w:cs="Arial"/>
          <w:b/>
          <w:sz w:val="22"/>
          <w:szCs w:val="22"/>
        </w:rPr>
        <w:t xml:space="preserve">1 settembre </w:t>
      </w:r>
      <w:proofErr w:type="gramStart"/>
      <w:r w:rsidRPr="00EA2119">
        <w:rPr>
          <w:rFonts w:ascii="Arial" w:hAnsi="Arial" w:cs="Arial"/>
          <w:b/>
          <w:sz w:val="22"/>
          <w:szCs w:val="22"/>
        </w:rPr>
        <w:t>2015  -</w:t>
      </w:r>
      <w:proofErr w:type="gramEnd"/>
      <w:r w:rsidRPr="00EA2119">
        <w:rPr>
          <w:rFonts w:ascii="Arial" w:hAnsi="Arial" w:cs="Arial"/>
          <w:b/>
          <w:sz w:val="22"/>
          <w:szCs w:val="22"/>
        </w:rPr>
        <w:t xml:space="preserve">  ore 9.00 – 12.00</w:t>
      </w:r>
    </w:p>
    <w:p w:rsidR="00EA2119" w:rsidRDefault="00EA2119" w:rsidP="00FC6371">
      <w:pPr>
        <w:jc w:val="both"/>
        <w:rPr>
          <w:rFonts w:ascii="Arial" w:hAnsi="Arial" w:cs="Arial"/>
          <w:sz w:val="22"/>
          <w:szCs w:val="22"/>
        </w:rPr>
      </w:pPr>
    </w:p>
    <w:p w:rsidR="00EA2119" w:rsidRPr="00EA2119" w:rsidRDefault="00EA2119" w:rsidP="00FC6371">
      <w:pPr>
        <w:jc w:val="both"/>
        <w:rPr>
          <w:rFonts w:ascii="Arial" w:hAnsi="Arial" w:cs="Arial"/>
          <w:sz w:val="22"/>
          <w:szCs w:val="22"/>
        </w:rPr>
      </w:pPr>
    </w:p>
    <w:p w:rsidR="00EA2119" w:rsidRPr="00891BFA" w:rsidRDefault="00EA2119" w:rsidP="00FC6371">
      <w:pPr>
        <w:jc w:val="both"/>
        <w:rPr>
          <w:rFonts w:ascii="Arial" w:hAnsi="Arial" w:cs="Arial"/>
        </w:rPr>
      </w:pPr>
      <w:r w:rsidRPr="00891BFA">
        <w:rPr>
          <w:rFonts w:ascii="Arial" w:hAnsi="Arial" w:cs="Arial"/>
        </w:rPr>
        <w:t xml:space="preserve">Per discutere il seguente </w:t>
      </w:r>
      <w:proofErr w:type="spellStart"/>
      <w:r w:rsidRPr="00891BFA">
        <w:rPr>
          <w:rFonts w:ascii="Arial" w:hAnsi="Arial" w:cs="Arial"/>
        </w:rPr>
        <w:t>odg</w:t>
      </w:r>
      <w:proofErr w:type="spellEnd"/>
      <w:r w:rsidRPr="00891BFA">
        <w:rPr>
          <w:rFonts w:ascii="Arial" w:hAnsi="Arial" w:cs="Arial"/>
        </w:rPr>
        <w:t>:</w:t>
      </w:r>
    </w:p>
    <w:p w:rsidR="00EA2119" w:rsidRPr="00EA2119" w:rsidRDefault="00EA2119" w:rsidP="00FC6371">
      <w:pPr>
        <w:jc w:val="both"/>
        <w:rPr>
          <w:rFonts w:ascii="Arial" w:hAnsi="Arial" w:cs="Arial"/>
          <w:sz w:val="22"/>
          <w:szCs w:val="22"/>
        </w:rPr>
      </w:pPr>
    </w:p>
    <w:p w:rsidR="00EA2119" w:rsidRPr="00EA2119" w:rsidRDefault="00EA2119" w:rsidP="00FC6371">
      <w:pPr>
        <w:jc w:val="both"/>
        <w:rPr>
          <w:rFonts w:ascii="Arial" w:hAnsi="Arial" w:cs="Arial"/>
          <w:sz w:val="22"/>
          <w:szCs w:val="22"/>
        </w:rPr>
      </w:pPr>
    </w:p>
    <w:p w:rsidR="00EA2119" w:rsidRPr="00891BFA" w:rsidRDefault="00EA2119" w:rsidP="00EA2119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891BFA">
        <w:rPr>
          <w:rFonts w:ascii="Arial" w:hAnsi="Arial" w:cs="Arial"/>
        </w:rPr>
        <w:t>Lettura ed approvazione del verbale della seduta precedente</w:t>
      </w:r>
    </w:p>
    <w:p w:rsidR="00EA2119" w:rsidRPr="00891BFA" w:rsidRDefault="00EA2119" w:rsidP="00EA2119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891BFA">
        <w:rPr>
          <w:rFonts w:ascii="Arial" w:hAnsi="Arial" w:cs="Arial"/>
        </w:rPr>
        <w:t>Avvio dell’anno scolastico: studenti, docenti, classi. Divieto di nomina del Collaboratore Vicario</w:t>
      </w:r>
    </w:p>
    <w:p w:rsidR="00EA2119" w:rsidRPr="00891BFA" w:rsidRDefault="00EA2119" w:rsidP="00EA2119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891BFA">
        <w:rPr>
          <w:rFonts w:ascii="Arial" w:hAnsi="Arial" w:cs="Arial"/>
        </w:rPr>
        <w:t>Esiti dell’anno scolastico 2014/15: dati e considerazioni</w:t>
      </w:r>
    </w:p>
    <w:p w:rsidR="00EA2119" w:rsidRPr="00891BFA" w:rsidRDefault="00EA2119" w:rsidP="00EA2119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891BFA">
        <w:rPr>
          <w:rFonts w:ascii="Arial" w:hAnsi="Arial" w:cs="Arial"/>
        </w:rPr>
        <w:t xml:space="preserve">POF triennale: </w:t>
      </w:r>
      <w:r w:rsidR="009F159A" w:rsidRPr="00891BFA">
        <w:rPr>
          <w:rFonts w:ascii="Arial" w:hAnsi="Arial" w:cs="Arial"/>
        </w:rPr>
        <w:t xml:space="preserve">primo </w:t>
      </w:r>
      <w:r w:rsidRPr="00891BFA">
        <w:rPr>
          <w:rFonts w:ascii="Arial" w:hAnsi="Arial" w:cs="Arial"/>
        </w:rPr>
        <w:t>confronto su bisogni e obiettivi</w:t>
      </w:r>
    </w:p>
    <w:p w:rsidR="00EA2119" w:rsidRPr="00891BFA" w:rsidRDefault="00EA2119" w:rsidP="00EA2119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891BFA">
        <w:rPr>
          <w:rFonts w:ascii="Arial" w:hAnsi="Arial" w:cs="Arial"/>
        </w:rPr>
        <w:t>Rapporto di autovalutazione: stato di fatto e attività future</w:t>
      </w:r>
    </w:p>
    <w:p w:rsidR="00EA2119" w:rsidRPr="00891BFA" w:rsidRDefault="00EA2119" w:rsidP="00EA2119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891BFA">
        <w:rPr>
          <w:rFonts w:ascii="Arial" w:hAnsi="Arial" w:cs="Arial"/>
        </w:rPr>
        <w:t xml:space="preserve">Presentazione di progetti per </w:t>
      </w:r>
      <w:proofErr w:type="spellStart"/>
      <w:r w:rsidRPr="00891BFA">
        <w:rPr>
          <w:rFonts w:ascii="Arial" w:hAnsi="Arial" w:cs="Arial"/>
        </w:rPr>
        <w:t>l’a.s.</w:t>
      </w:r>
      <w:proofErr w:type="spellEnd"/>
      <w:r w:rsidRPr="00891BFA">
        <w:rPr>
          <w:rFonts w:ascii="Arial" w:hAnsi="Arial" w:cs="Arial"/>
        </w:rPr>
        <w:t xml:space="preserve"> 2015/16</w:t>
      </w:r>
    </w:p>
    <w:p w:rsidR="00FC6371" w:rsidRPr="00891BFA" w:rsidRDefault="00EA2119" w:rsidP="00EA2119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891BFA">
        <w:rPr>
          <w:rFonts w:ascii="Arial" w:hAnsi="Arial" w:cs="Arial"/>
        </w:rPr>
        <w:t xml:space="preserve">Criteri per la </w:t>
      </w:r>
      <w:r w:rsidR="00891BFA">
        <w:rPr>
          <w:rFonts w:ascii="Arial" w:hAnsi="Arial" w:cs="Arial"/>
        </w:rPr>
        <w:t xml:space="preserve">predisposizione </w:t>
      </w:r>
      <w:r w:rsidRPr="00891BFA">
        <w:rPr>
          <w:rFonts w:ascii="Arial" w:hAnsi="Arial" w:cs="Arial"/>
        </w:rPr>
        <w:t>dell’orario delle lezioni</w:t>
      </w:r>
    </w:p>
    <w:p w:rsidR="00EA2119" w:rsidRPr="00891BFA" w:rsidRDefault="00EA2119" w:rsidP="00EA2119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891BFA">
        <w:rPr>
          <w:rFonts w:ascii="Arial" w:hAnsi="Arial" w:cs="Arial"/>
        </w:rPr>
        <w:t xml:space="preserve">Definizione degli incarichi </w:t>
      </w:r>
    </w:p>
    <w:p w:rsidR="00EA2119" w:rsidRPr="00891BFA" w:rsidRDefault="00EA2119" w:rsidP="00EA2119">
      <w:pPr>
        <w:numPr>
          <w:ilvl w:val="0"/>
          <w:numId w:val="7"/>
        </w:numPr>
        <w:jc w:val="both"/>
        <w:rPr>
          <w:rFonts w:ascii="Arial" w:hAnsi="Arial" w:cs="Arial"/>
        </w:rPr>
      </w:pPr>
      <w:r w:rsidRPr="00891BFA">
        <w:rPr>
          <w:rFonts w:ascii="Arial" w:hAnsi="Arial" w:cs="Arial"/>
        </w:rPr>
        <w:t>Varie ed eventuali</w:t>
      </w:r>
    </w:p>
    <w:p w:rsidR="00EA2119" w:rsidRDefault="00EA2119" w:rsidP="00FC6371">
      <w:pPr>
        <w:jc w:val="both"/>
        <w:rPr>
          <w:rFonts w:ascii="Arial" w:hAnsi="Arial"/>
          <w:sz w:val="22"/>
        </w:rPr>
      </w:pPr>
      <w:bookmarkStart w:id="0" w:name="_GoBack"/>
      <w:bookmarkEnd w:id="0"/>
    </w:p>
    <w:p w:rsidR="00EA2119" w:rsidRDefault="00EA2119" w:rsidP="00FC6371">
      <w:pPr>
        <w:jc w:val="both"/>
        <w:rPr>
          <w:rFonts w:ascii="Arial" w:hAnsi="Arial"/>
          <w:sz w:val="22"/>
        </w:rPr>
      </w:pPr>
    </w:p>
    <w:p w:rsidR="009F159A" w:rsidRDefault="009F159A" w:rsidP="00FC6371">
      <w:pPr>
        <w:jc w:val="both"/>
        <w:rPr>
          <w:rFonts w:ascii="Arial" w:hAnsi="Arial"/>
          <w:sz w:val="22"/>
        </w:rPr>
      </w:pPr>
    </w:p>
    <w:p w:rsidR="009F159A" w:rsidRDefault="009F159A" w:rsidP="00FC6371">
      <w:pPr>
        <w:jc w:val="both"/>
        <w:rPr>
          <w:rFonts w:ascii="Arial" w:hAnsi="Arial"/>
          <w:sz w:val="22"/>
        </w:rPr>
      </w:pPr>
    </w:p>
    <w:p w:rsidR="009F159A" w:rsidRDefault="009F159A" w:rsidP="00FC6371">
      <w:pPr>
        <w:jc w:val="both"/>
        <w:rPr>
          <w:rFonts w:ascii="Arial" w:hAnsi="Arial"/>
          <w:sz w:val="22"/>
        </w:rPr>
      </w:pPr>
    </w:p>
    <w:p w:rsidR="009F159A" w:rsidRPr="00891BFA" w:rsidRDefault="009F159A" w:rsidP="00FC6371">
      <w:pPr>
        <w:jc w:val="both"/>
        <w:rPr>
          <w:rFonts w:ascii="Arial" w:hAnsi="Arial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Pr="00891BFA">
        <w:rPr>
          <w:rFonts w:ascii="Arial" w:hAnsi="Arial"/>
        </w:rPr>
        <w:t>Il dirigente scolastico</w:t>
      </w:r>
    </w:p>
    <w:p w:rsidR="009F159A" w:rsidRPr="00891BFA" w:rsidRDefault="009F159A" w:rsidP="00FC6371">
      <w:pPr>
        <w:jc w:val="both"/>
        <w:rPr>
          <w:rFonts w:ascii="Arial" w:hAnsi="Arial"/>
        </w:rPr>
      </w:pPr>
    </w:p>
    <w:p w:rsidR="009F159A" w:rsidRPr="00891BFA" w:rsidRDefault="009F159A" w:rsidP="00FC6371">
      <w:pPr>
        <w:jc w:val="both"/>
        <w:rPr>
          <w:rFonts w:ascii="Arial" w:hAnsi="Arial"/>
        </w:rPr>
      </w:pPr>
      <w:r w:rsidRPr="00891BFA">
        <w:rPr>
          <w:rFonts w:ascii="Arial" w:hAnsi="Arial"/>
        </w:rPr>
        <w:tab/>
      </w:r>
      <w:r w:rsidRPr="00891BFA">
        <w:rPr>
          <w:rFonts w:ascii="Arial" w:hAnsi="Arial"/>
        </w:rPr>
        <w:tab/>
      </w:r>
      <w:r w:rsidRPr="00891BFA">
        <w:rPr>
          <w:rFonts w:ascii="Arial" w:hAnsi="Arial"/>
        </w:rPr>
        <w:tab/>
      </w:r>
      <w:r w:rsidRPr="00891BFA">
        <w:rPr>
          <w:rFonts w:ascii="Arial" w:hAnsi="Arial"/>
        </w:rPr>
        <w:tab/>
      </w:r>
      <w:r w:rsidRPr="00891BFA">
        <w:rPr>
          <w:rFonts w:ascii="Arial" w:hAnsi="Arial"/>
        </w:rPr>
        <w:tab/>
      </w:r>
      <w:r w:rsidRPr="00891BFA">
        <w:rPr>
          <w:rFonts w:ascii="Arial" w:hAnsi="Arial"/>
        </w:rPr>
        <w:tab/>
      </w:r>
      <w:r w:rsidRPr="00891BFA">
        <w:rPr>
          <w:rFonts w:ascii="Arial" w:hAnsi="Arial"/>
        </w:rPr>
        <w:tab/>
      </w:r>
      <w:r w:rsidRPr="00891BFA">
        <w:rPr>
          <w:rFonts w:ascii="Arial" w:hAnsi="Arial"/>
        </w:rPr>
        <w:tab/>
      </w:r>
      <w:r w:rsidRPr="00891BFA">
        <w:rPr>
          <w:rFonts w:ascii="Arial" w:hAnsi="Arial"/>
        </w:rPr>
        <w:tab/>
      </w:r>
      <w:r w:rsidRPr="00891BFA">
        <w:rPr>
          <w:rFonts w:ascii="Arial" w:hAnsi="Arial"/>
        </w:rPr>
        <w:tab/>
        <w:t>Angelo B. de Battista</w:t>
      </w:r>
    </w:p>
    <w:sectPr w:rsidR="009F159A" w:rsidRPr="00891BFA" w:rsidSect="0076296A">
      <w:headerReference w:type="default" r:id="rId12"/>
      <w:pgSz w:w="11906" w:h="16838"/>
      <w:pgMar w:top="623" w:right="1134" w:bottom="1134" w:left="1134" w:header="567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8ED" w:rsidRDefault="00C978ED">
      <w:r>
        <w:separator/>
      </w:r>
    </w:p>
  </w:endnote>
  <w:endnote w:type="continuationSeparator" w:id="0">
    <w:p w:rsidR="00C978ED" w:rsidRDefault="00C9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8ED" w:rsidRDefault="00C978ED">
      <w:r>
        <w:separator/>
      </w:r>
    </w:p>
  </w:footnote>
  <w:footnote w:type="continuationSeparator" w:id="0">
    <w:p w:rsidR="00C978ED" w:rsidRDefault="00C978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F23" w:rsidRDefault="00B40F23" w:rsidP="001B0F43">
    <w:pPr>
      <w:widowControl w:val="0"/>
      <w:tabs>
        <w:tab w:val="left" w:pos="10206"/>
      </w:tabs>
      <w:jc w:val="center"/>
      <w:rPr>
        <w:b/>
        <w:sz w:val="19"/>
      </w:rPr>
    </w:pPr>
  </w:p>
  <w:p w:rsidR="00B40F23" w:rsidRDefault="00B40F23" w:rsidP="001B0F43">
    <w:pPr>
      <w:widowControl w:val="0"/>
      <w:jc w:val="center"/>
      <w:rPr>
        <w:rFonts w:ascii="Verdana" w:hAnsi="Verdana" w:cs="Verdana"/>
        <w:color w:val="004586"/>
      </w:rPr>
    </w:pPr>
  </w:p>
  <w:p w:rsidR="00B40F23" w:rsidRDefault="00B40F23">
    <w:pPr>
      <w:widowControl w:val="0"/>
      <w:tabs>
        <w:tab w:val="left" w:pos="-1560"/>
        <w:tab w:val="center" w:pos="9923"/>
        <w:tab w:val="center" w:pos="10206"/>
      </w:tabs>
      <w:rPr>
        <w:rFonts w:ascii="Verdana" w:hAnsi="Verdana" w:cs="Verdana"/>
      </w:rPr>
    </w:pPr>
    <w:r>
      <w:rPr>
        <w:rFonts w:ascii="Verdana" w:hAnsi="Verdana" w:cs="Verdana"/>
        <w:color w:val="004586"/>
      </w:rPr>
      <w:t xml:space="preserve">                         </w:t>
    </w:r>
  </w:p>
  <w:p w:rsidR="00B40F23" w:rsidRDefault="00B40F23">
    <w:pPr>
      <w:widowControl w:val="0"/>
      <w:spacing w:line="240" w:lineRule="atLeast"/>
      <w:jc w:val="center"/>
      <w:rPr>
        <w:rFonts w:ascii="Verdana" w:hAnsi="Verdana" w:cs="Verdana"/>
      </w:rPr>
    </w:pPr>
  </w:p>
  <w:p w:rsidR="00B40F23" w:rsidRDefault="00B40F23">
    <w:pPr>
      <w:widowControl w:val="0"/>
      <w:tabs>
        <w:tab w:val="left" w:pos="-1560"/>
        <w:tab w:val="center" w:pos="9923"/>
        <w:tab w:val="center" w:pos="10206"/>
      </w:tabs>
      <w:ind w:right="425"/>
      <w:jc w:val="center"/>
      <w:rPr>
        <w:rFonts w:ascii="Verdana" w:hAnsi="Verdana" w:cs="Verdana"/>
        <w:sz w:val="18"/>
        <w:szCs w:val="18"/>
      </w:rPr>
    </w:pPr>
  </w:p>
  <w:p w:rsidR="00B40F23" w:rsidRDefault="00B40F2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8E122C"/>
    <w:multiLevelType w:val="hybridMultilevel"/>
    <w:tmpl w:val="F99450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0013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2C03510"/>
    <w:multiLevelType w:val="hybridMultilevel"/>
    <w:tmpl w:val="11FA079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B420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5A0AC4"/>
    <w:multiLevelType w:val="singleLevel"/>
    <w:tmpl w:val="793A34A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7466322A"/>
    <w:multiLevelType w:val="singleLevel"/>
    <w:tmpl w:val="CD386AF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119"/>
    <w:rsid w:val="00034641"/>
    <w:rsid w:val="00055DB6"/>
    <w:rsid w:val="000C3E9E"/>
    <w:rsid w:val="001148F4"/>
    <w:rsid w:val="00126093"/>
    <w:rsid w:val="001475BD"/>
    <w:rsid w:val="0017172A"/>
    <w:rsid w:val="00184E5F"/>
    <w:rsid w:val="001B0F43"/>
    <w:rsid w:val="001B6899"/>
    <w:rsid w:val="001D067F"/>
    <w:rsid w:val="001D72CF"/>
    <w:rsid w:val="002334C9"/>
    <w:rsid w:val="002443E7"/>
    <w:rsid w:val="002725F5"/>
    <w:rsid w:val="00281343"/>
    <w:rsid w:val="002A5B2D"/>
    <w:rsid w:val="002B0F1D"/>
    <w:rsid w:val="002B54C8"/>
    <w:rsid w:val="002C6EA2"/>
    <w:rsid w:val="003473B4"/>
    <w:rsid w:val="00384188"/>
    <w:rsid w:val="003A2FDF"/>
    <w:rsid w:val="003D79D5"/>
    <w:rsid w:val="003E41AD"/>
    <w:rsid w:val="003F5499"/>
    <w:rsid w:val="004031E3"/>
    <w:rsid w:val="00454186"/>
    <w:rsid w:val="004758CD"/>
    <w:rsid w:val="00497AF2"/>
    <w:rsid w:val="004A569F"/>
    <w:rsid w:val="00523D44"/>
    <w:rsid w:val="005C1F4A"/>
    <w:rsid w:val="0064469E"/>
    <w:rsid w:val="0068065E"/>
    <w:rsid w:val="006C3628"/>
    <w:rsid w:val="006C5406"/>
    <w:rsid w:val="00701522"/>
    <w:rsid w:val="0073612B"/>
    <w:rsid w:val="0074605B"/>
    <w:rsid w:val="00761FD7"/>
    <w:rsid w:val="0076296A"/>
    <w:rsid w:val="007950D2"/>
    <w:rsid w:val="007B10CC"/>
    <w:rsid w:val="007E76FE"/>
    <w:rsid w:val="007F1DF9"/>
    <w:rsid w:val="00827122"/>
    <w:rsid w:val="00880F7E"/>
    <w:rsid w:val="00891BFA"/>
    <w:rsid w:val="008A6C0D"/>
    <w:rsid w:val="008B2F78"/>
    <w:rsid w:val="008E01DC"/>
    <w:rsid w:val="008F6D7D"/>
    <w:rsid w:val="00917D9A"/>
    <w:rsid w:val="009B2A98"/>
    <w:rsid w:val="009D4DA4"/>
    <w:rsid w:val="009D6A39"/>
    <w:rsid w:val="009F159A"/>
    <w:rsid w:val="00A30CB3"/>
    <w:rsid w:val="00A7064A"/>
    <w:rsid w:val="00AA001F"/>
    <w:rsid w:val="00B40F23"/>
    <w:rsid w:val="00B953E6"/>
    <w:rsid w:val="00C13EB0"/>
    <w:rsid w:val="00C40BBF"/>
    <w:rsid w:val="00C43805"/>
    <w:rsid w:val="00C61B88"/>
    <w:rsid w:val="00C978ED"/>
    <w:rsid w:val="00CD4264"/>
    <w:rsid w:val="00CE47A2"/>
    <w:rsid w:val="00CE6670"/>
    <w:rsid w:val="00CF0926"/>
    <w:rsid w:val="00D26663"/>
    <w:rsid w:val="00D61E10"/>
    <w:rsid w:val="00D914B2"/>
    <w:rsid w:val="00DF2AFA"/>
    <w:rsid w:val="00E2279D"/>
    <w:rsid w:val="00EA2119"/>
    <w:rsid w:val="00F0354E"/>
    <w:rsid w:val="00F21120"/>
    <w:rsid w:val="00F2377E"/>
    <w:rsid w:val="00F30488"/>
    <w:rsid w:val="00FB3461"/>
    <w:rsid w:val="00FC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337D8F7F-C11A-49C9-98F2-B1448CAE4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47A2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CE47A2"/>
    <w:pPr>
      <w:keepNext/>
      <w:tabs>
        <w:tab w:val="num" w:pos="0"/>
        <w:tab w:val="left" w:pos="8647"/>
      </w:tabs>
      <w:ind w:left="4956" w:right="566" w:firstLine="708"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rsid w:val="00CE47A2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  <w:tab w:val="left" w:pos="8647"/>
      </w:tabs>
      <w:ind w:right="566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rsid w:val="00CE47A2"/>
    <w:pPr>
      <w:keepNext/>
      <w:tabs>
        <w:tab w:val="num" w:pos="0"/>
      </w:tabs>
      <w:ind w:left="720" w:hanging="720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CE47A2"/>
  </w:style>
  <w:style w:type="character" w:customStyle="1" w:styleId="Carpredefinitoparagrafo2">
    <w:name w:val="Car. predefinito paragrafo2"/>
    <w:rsid w:val="00CE47A2"/>
  </w:style>
  <w:style w:type="character" w:customStyle="1" w:styleId="WW-Absatz-Standardschriftart">
    <w:name w:val="WW-Absatz-Standardschriftart"/>
    <w:rsid w:val="00CE47A2"/>
  </w:style>
  <w:style w:type="character" w:customStyle="1" w:styleId="WW-Absatz-Standardschriftart1">
    <w:name w:val="WW-Absatz-Standardschriftart1"/>
    <w:rsid w:val="00CE47A2"/>
  </w:style>
  <w:style w:type="character" w:customStyle="1" w:styleId="WW8Num1z0">
    <w:name w:val="WW8Num1z0"/>
    <w:rsid w:val="00CE47A2"/>
    <w:rPr>
      <w:rFonts w:ascii="Wingdings" w:hAnsi="Wingdings" w:cs="Wingdings"/>
    </w:rPr>
  </w:style>
  <w:style w:type="character" w:customStyle="1" w:styleId="WW8Num2z0">
    <w:name w:val="WW8Num2z0"/>
    <w:rsid w:val="00CE47A2"/>
    <w:rPr>
      <w:rFonts w:ascii="Wingdings" w:hAnsi="Wingdings" w:cs="Wingdings"/>
    </w:rPr>
  </w:style>
  <w:style w:type="character" w:customStyle="1" w:styleId="WW8Num4z0">
    <w:name w:val="WW8Num4z0"/>
    <w:rsid w:val="00CE47A2"/>
    <w:rPr>
      <w:rFonts w:ascii="Wingdings" w:hAnsi="Wingdings" w:cs="Wingdings"/>
    </w:rPr>
  </w:style>
  <w:style w:type="character" w:customStyle="1" w:styleId="WW8Num5z0">
    <w:name w:val="WW8Num5z0"/>
    <w:rsid w:val="00CE47A2"/>
    <w:rPr>
      <w:rFonts w:ascii="Symbol" w:hAnsi="Symbol" w:cs="Symbol"/>
    </w:rPr>
  </w:style>
  <w:style w:type="character" w:customStyle="1" w:styleId="WW8Num5z1">
    <w:name w:val="WW8Num5z1"/>
    <w:rsid w:val="00CE47A2"/>
    <w:rPr>
      <w:rFonts w:ascii="Courier New" w:hAnsi="Courier New" w:cs="Courier New"/>
    </w:rPr>
  </w:style>
  <w:style w:type="character" w:customStyle="1" w:styleId="WW8Num5z2">
    <w:name w:val="WW8Num5z2"/>
    <w:rsid w:val="00CE47A2"/>
    <w:rPr>
      <w:rFonts w:ascii="Wingdings" w:hAnsi="Wingdings" w:cs="Wingdings"/>
    </w:rPr>
  </w:style>
  <w:style w:type="character" w:customStyle="1" w:styleId="WW8Num6z0">
    <w:name w:val="WW8Num6z0"/>
    <w:rsid w:val="00CE47A2"/>
    <w:rPr>
      <w:rFonts w:ascii="Wingdings" w:hAnsi="Wingdings" w:cs="Wingdings"/>
    </w:rPr>
  </w:style>
  <w:style w:type="character" w:customStyle="1" w:styleId="WW8Num6z1">
    <w:name w:val="WW8Num6z1"/>
    <w:rsid w:val="00CE47A2"/>
    <w:rPr>
      <w:rFonts w:ascii="Courier New" w:hAnsi="Courier New" w:cs="Courier New"/>
    </w:rPr>
  </w:style>
  <w:style w:type="character" w:customStyle="1" w:styleId="WW8Num6z3">
    <w:name w:val="WW8Num6z3"/>
    <w:rsid w:val="00CE47A2"/>
    <w:rPr>
      <w:rFonts w:ascii="Symbol" w:hAnsi="Symbol" w:cs="Symbol"/>
    </w:rPr>
  </w:style>
  <w:style w:type="character" w:customStyle="1" w:styleId="WW8Num7z0">
    <w:name w:val="WW8Num7z0"/>
    <w:rsid w:val="00CE47A2"/>
    <w:rPr>
      <w:rFonts w:ascii="Wingdings" w:hAnsi="Wingdings" w:cs="Wingdings"/>
    </w:rPr>
  </w:style>
  <w:style w:type="character" w:customStyle="1" w:styleId="WW8Num8z0">
    <w:name w:val="WW8Num8z0"/>
    <w:rsid w:val="00CE47A2"/>
    <w:rPr>
      <w:rFonts w:ascii="Wingdings" w:hAnsi="Wingdings" w:cs="Wingdings"/>
    </w:rPr>
  </w:style>
  <w:style w:type="character" w:customStyle="1" w:styleId="WW8Num9z0">
    <w:name w:val="WW8Num9z0"/>
    <w:rsid w:val="00CE47A2"/>
    <w:rPr>
      <w:rFonts w:ascii="Wingdings" w:hAnsi="Wingdings" w:cs="Wingdings"/>
    </w:rPr>
  </w:style>
  <w:style w:type="character" w:customStyle="1" w:styleId="WW8Num10z0">
    <w:name w:val="WW8Num10z0"/>
    <w:rsid w:val="00CE47A2"/>
    <w:rPr>
      <w:rFonts w:ascii="Wingdings" w:hAnsi="Wingdings" w:cs="Wingdings"/>
    </w:rPr>
  </w:style>
  <w:style w:type="character" w:customStyle="1" w:styleId="WW8Num12z0">
    <w:name w:val="WW8Num12z0"/>
    <w:rsid w:val="00CE47A2"/>
    <w:rPr>
      <w:rFonts w:ascii="Wingdings" w:hAnsi="Wingdings" w:cs="Wingdings"/>
    </w:rPr>
  </w:style>
  <w:style w:type="character" w:customStyle="1" w:styleId="Carpredefinitoparagrafo1">
    <w:name w:val="Car. predefinito paragrafo1"/>
    <w:rsid w:val="00CE47A2"/>
  </w:style>
  <w:style w:type="paragraph" w:customStyle="1" w:styleId="Intestazione2">
    <w:name w:val="Intestazione2"/>
    <w:basedOn w:val="Normale"/>
    <w:next w:val="Corpotesto1"/>
    <w:rsid w:val="00CE47A2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Corpotesto1">
    <w:name w:val="Corpo testo1"/>
    <w:basedOn w:val="Normale"/>
    <w:rsid w:val="00CE47A2"/>
    <w:pPr>
      <w:spacing w:after="120"/>
    </w:pPr>
  </w:style>
  <w:style w:type="paragraph" w:styleId="Elenco">
    <w:name w:val="List"/>
    <w:basedOn w:val="Corpotesto1"/>
    <w:rsid w:val="00CE47A2"/>
    <w:rPr>
      <w:rFonts w:cs="Mangal"/>
    </w:rPr>
  </w:style>
  <w:style w:type="paragraph" w:customStyle="1" w:styleId="Didascalia2">
    <w:name w:val="Didascalia2"/>
    <w:basedOn w:val="Normale"/>
    <w:rsid w:val="00CE47A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rsid w:val="00CE47A2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1"/>
    <w:rsid w:val="00CE47A2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Didascalia1">
    <w:name w:val="Didascalia1"/>
    <w:basedOn w:val="Normale"/>
    <w:rsid w:val="00CE47A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testazione">
    <w:name w:val="header"/>
    <w:basedOn w:val="Normale"/>
    <w:link w:val="IntestazioneCarattere"/>
    <w:rsid w:val="00CE47A2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CE47A2"/>
    <w:pPr>
      <w:ind w:firstLine="567"/>
    </w:pPr>
    <w:rPr>
      <w:sz w:val="24"/>
    </w:rPr>
  </w:style>
  <w:style w:type="paragraph" w:customStyle="1" w:styleId="Rientrocorpodeltesto21">
    <w:name w:val="Rientro corpo del testo 21"/>
    <w:basedOn w:val="Normale"/>
    <w:rsid w:val="00CE47A2"/>
    <w:pPr>
      <w:ind w:right="425" w:firstLine="567"/>
      <w:jc w:val="both"/>
    </w:pPr>
    <w:rPr>
      <w:sz w:val="24"/>
    </w:rPr>
  </w:style>
  <w:style w:type="paragraph" w:styleId="Testofumetto">
    <w:name w:val="Balloon Text"/>
    <w:basedOn w:val="Normale"/>
    <w:rsid w:val="00CE47A2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rsid w:val="00CE47A2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3F5499"/>
    <w:rPr>
      <w:color w:val="0000FF"/>
      <w:u w:val="single"/>
    </w:rPr>
  </w:style>
  <w:style w:type="paragraph" w:styleId="Testodelblocco">
    <w:name w:val="Block Text"/>
    <w:basedOn w:val="Normale"/>
    <w:rsid w:val="00880F7E"/>
    <w:pPr>
      <w:widowControl w:val="0"/>
      <w:tabs>
        <w:tab w:val="left" w:pos="-2552"/>
      </w:tabs>
      <w:suppressAutoHyphens w:val="0"/>
      <w:ind w:left="851" w:right="708"/>
      <w:jc w:val="both"/>
    </w:pPr>
    <w:rPr>
      <w:rFonts w:ascii="Arial" w:hAnsi="Arial"/>
      <w:snapToGrid w:val="0"/>
      <w:sz w:val="52"/>
      <w:lang w:eastAsia="it-IT"/>
    </w:rPr>
  </w:style>
  <w:style w:type="paragraph" w:styleId="Corpodeltesto3">
    <w:name w:val="Body Text 3"/>
    <w:basedOn w:val="Normale"/>
    <w:link w:val="Corpodeltesto3Carattere"/>
    <w:rsid w:val="007950D2"/>
    <w:pPr>
      <w:suppressAutoHyphens w:val="0"/>
      <w:jc w:val="both"/>
    </w:pPr>
    <w:rPr>
      <w:rFonts w:ascii="Arial" w:hAnsi="Arial"/>
      <w:sz w:val="22"/>
      <w:lang w:eastAsia="it-IT"/>
    </w:rPr>
  </w:style>
  <w:style w:type="character" w:customStyle="1" w:styleId="Corpodeltesto3Carattere">
    <w:name w:val="Corpo del testo 3 Carattere"/>
    <w:link w:val="Corpodeltesto3"/>
    <w:rsid w:val="007950D2"/>
    <w:rPr>
      <w:rFonts w:ascii="Arial" w:hAnsi="Arial"/>
      <w:sz w:val="22"/>
    </w:rPr>
  </w:style>
  <w:style w:type="character" w:customStyle="1" w:styleId="IntestazioneCarattere">
    <w:name w:val="Intestazione Carattere"/>
    <w:link w:val="Intestazione"/>
    <w:rsid w:val="008E01DC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igente\Desktop\cartaintestata%202015_16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E289CC-67F7-49EF-9C18-0BCA53845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cartaintestata 2015_16</Template>
  <TotalTime>13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Dirigente Scolastico</dc:creator>
  <cp:keywords/>
  <cp:lastModifiedBy>Dirigente Scolastico</cp:lastModifiedBy>
  <cp:revision>2</cp:revision>
  <cp:lastPrinted>2014-10-22T09:46:00Z</cp:lastPrinted>
  <dcterms:created xsi:type="dcterms:W3CDTF">2015-08-26T11:27:00Z</dcterms:created>
  <dcterms:modified xsi:type="dcterms:W3CDTF">2015-08-26T11:40:00Z</dcterms:modified>
</cp:coreProperties>
</file>